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7D175" w14:textId="390347D2" w:rsidR="00D84457" w:rsidRDefault="00C2614B" w:rsidP="00D84457">
      <w:pPr>
        <w:pStyle w:val="NormalWeb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3E97B3C1" wp14:editId="7745D9AD">
                <wp:simplePos x="0" y="0"/>
                <wp:positionH relativeFrom="column">
                  <wp:posOffset>151765</wp:posOffset>
                </wp:positionH>
                <wp:positionV relativeFrom="page">
                  <wp:posOffset>374650</wp:posOffset>
                </wp:positionV>
                <wp:extent cx="1736454" cy="665979"/>
                <wp:effectExtent l="0" t="0" r="0" b="127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454" cy="665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E328F5" w14:textId="3C4B9CF7" w:rsidR="00C2614B" w:rsidRPr="000D03D0" w:rsidRDefault="00A53C2C" w:rsidP="00C2614B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46"/>
                                <w:szCs w:val="46"/>
                              </w:rPr>
                              <w:t>OFFERED AT $749,000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7B3C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1.95pt;margin-top:29.5pt;width:136.75pt;height:52.45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51E328F5" w14:textId="3C4B9CF7" w:rsidR="00C2614B" w:rsidRPr="000D03D0" w:rsidRDefault="00A53C2C" w:rsidP="00C2614B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46"/>
                          <w:szCs w:val="46"/>
                        </w:rPr>
                        <w:t>OFFERED AT $749,000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8BB">
        <w:rPr>
          <w:noProof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71E5A728" wp14:editId="4DBCCA97">
                <wp:simplePos x="0" y="0"/>
                <wp:positionH relativeFrom="margin">
                  <wp:posOffset>0</wp:posOffset>
                </wp:positionH>
                <wp:positionV relativeFrom="page">
                  <wp:posOffset>307975</wp:posOffset>
                </wp:positionV>
                <wp:extent cx="2044065" cy="5701665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57016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7CB15" id="Rectangle 3" o:spid="_x0000_s1026" style="position:absolute;margin-left:0;margin-top:24.25pt;width:160.95pt;height:448.9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" fillcolor="#a49481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1C18BB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5377B5D6" wp14:editId="37E3FAC4">
                <wp:simplePos x="0" y="0"/>
                <wp:positionH relativeFrom="margin">
                  <wp:align>left</wp:align>
                </wp:positionH>
                <wp:positionV relativeFrom="page">
                  <wp:posOffset>6682942</wp:posOffset>
                </wp:positionV>
                <wp:extent cx="2044065" cy="230505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FF36" id="Rectangle 16" o:spid="_x0000_s1026" style="position:absolute;margin-left:0;margin-top:526.2pt;width:160.95pt;height:18.15pt;z-index:2516464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" fillcolor="#e5dece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0D03D0">
        <w:rPr>
          <w:noProof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3A217173" wp14:editId="40180D24">
                <wp:simplePos x="0" y="0"/>
                <wp:positionH relativeFrom="column">
                  <wp:posOffset>2741879</wp:posOffset>
                </wp:positionH>
                <wp:positionV relativeFrom="page">
                  <wp:posOffset>1220962</wp:posOffset>
                </wp:positionV>
                <wp:extent cx="3943350" cy="776976"/>
                <wp:effectExtent l="0" t="0" r="0" b="4445"/>
                <wp:wrapNone/>
                <wp:docPr id="16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776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BA3B84" w14:textId="50231A3A" w:rsidR="000D03D0" w:rsidRPr="000D03D0" w:rsidRDefault="00E1567A" w:rsidP="000D03D0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0D03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108 Duck Blind Ct</w:t>
                            </w:r>
                            <w:r w:rsidR="000D03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909884F" w14:textId="77777777" w:rsidR="000D03D0" w:rsidRPr="000D03D0" w:rsidRDefault="000D03D0" w:rsidP="000D03D0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0D03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Boykin Creek Subdivision</w:t>
                            </w:r>
                          </w:p>
                          <w:p w14:paraId="5BDCD557" w14:textId="6B25826D" w:rsidR="00007736" w:rsidRPr="000D03D0" w:rsidRDefault="00E1567A" w:rsidP="000D03D0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0D03D0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Summerville, SC  29483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17173" id="Text Box 166" o:spid="_x0000_s1027" type="#_x0000_t202" style="position:absolute;margin-left:215.9pt;margin-top:96.15pt;width:310.5pt;height:61.2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08BA3B84" w14:textId="50231A3A" w:rsidR="000D03D0" w:rsidRPr="000D03D0" w:rsidRDefault="00E1567A" w:rsidP="000D03D0">
                      <w:pPr>
                        <w:widowControl w:val="0"/>
                        <w:spacing w:line="36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0D03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108 Duck Blind Ct</w:t>
                      </w:r>
                      <w:r w:rsidR="000D03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.</w:t>
                      </w:r>
                    </w:p>
                    <w:p w14:paraId="1909884F" w14:textId="77777777" w:rsidR="000D03D0" w:rsidRPr="000D03D0" w:rsidRDefault="000D03D0" w:rsidP="000D03D0">
                      <w:pPr>
                        <w:widowControl w:val="0"/>
                        <w:spacing w:line="36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0D03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Boykin Creek Subdivision</w:t>
                      </w:r>
                    </w:p>
                    <w:p w14:paraId="5BDCD557" w14:textId="6B25826D" w:rsidR="00007736" w:rsidRPr="000D03D0" w:rsidRDefault="00E1567A" w:rsidP="000D03D0">
                      <w:pPr>
                        <w:widowControl w:val="0"/>
                        <w:spacing w:line="360" w:lineRule="exact"/>
                        <w:jc w:val="center"/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0D03D0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Summerville, SC  29483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1567A">
        <w:rPr>
          <w:noProof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5C578FE6" wp14:editId="75BCF30B">
                <wp:simplePos x="0" y="0"/>
                <wp:positionH relativeFrom="column">
                  <wp:posOffset>2239403</wp:posOffset>
                </wp:positionH>
                <wp:positionV relativeFrom="page">
                  <wp:posOffset>304000</wp:posOffset>
                </wp:positionV>
                <wp:extent cx="4882515" cy="85837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85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09CF61" w14:textId="7EBD92A7" w:rsidR="001C18BB" w:rsidRDefault="00A53C2C" w:rsidP="00E1567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6"/>
                                <w:szCs w:val="56"/>
                                <w:u w:val="single"/>
                              </w:rPr>
                              <w:t>MOTIVATED SELLER</w:t>
                            </w:r>
                          </w:p>
                          <w:p w14:paraId="02DA48E2" w14:textId="63242898" w:rsidR="00A53C2C" w:rsidRDefault="00A53C2C" w:rsidP="00E1567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6"/>
                                <w:szCs w:val="56"/>
                                <w:u w:val="single"/>
                              </w:rPr>
                              <w:t>HAS REDUCED PRICE AGAIN!</w:t>
                            </w:r>
                          </w:p>
                          <w:p w14:paraId="26601B51" w14:textId="7D3B236D" w:rsidR="00007736" w:rsidRDefault="00E1567A" w:rsidP="001C18BB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6"/>
                                <w:szCs w:val="56"/>
                              </w:rPr>
                              <w:t>on this</w:t>
                            </w:r>
                            <w:r w:rsidR="001C18BB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6"/>
                                <w:szCs w:val="56"/>
                              </w:rPr>
                              <w:t>Gorgeous Home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8FE6" id="Text Box 7" o:spid="_x0000_s1028" type="#_x0000_t202" style="position:absolute;margin-left:176.35pt;margin-top:23.95pt;width:384.45pt;height:67.6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3909CF61" w14:textId="7EBD92A7" w:rsidR="001C18BB" w:rsidRDefault="00A53C2C" w:rsidP="00E1567A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w w:val="80"/>
                          <w:sz w:val="56"/>
                          <w:szCs w:val="56"/>
                          <w:u w:val="single"/>
                        </w:rPr>
                        <w:t>MOTIVATED SELLER</w:t>
                      </w:r>
                    </w:p>
                    <w:p w14:paraId="02DA48E2" w14:textId="63242898" w:rsidR="00A53C2C" w:rsidRDefault="00A53C2C" w:rsidP="00E1567A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w w:val="80"/>
                          <w:sz w:val="56"/>
                          <w:szCs w:val="56"/>
                          <w:u w:val="single"/>
                        </w:rPr>
                        <w:t>HAS REDUCED PRICE AGAIN!</w:t>
                      </w:r>
                    </w:p>
                    <w:p w14:paraId="26601B51" w14:textId="7D3B236D" w:rsidR="00007736" w:rsidRDefault="00E1567A" w:rsidP="001C18BB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w w:val="80"/>
                          <w:sz w:val="56"/>
                          <w:szCs w:val="56"/>
                        </w:rPr>
                        <w:t>on this</w:t>
                      </w:r>
                      <w:r w:rsidR="001C18BB">
                        <w:rPr>
                          <w:rFonts w:ascii="Arial" w:hAnsi="Arial" w:cs="Arial"/>
                          <w:i/>
                          <w:iCs/>
                          <w:w w:val="8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w w:val="80"/>
                          <w:sz w:val="56"/>
                          <w:szCs w:val="56"/>
                        </w:rPr>
                        <w:t>Gorgeous Home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1567A">
        <w:rPr>
          <w:noProof/>
        </w:rPr>
        <w:drawing>
          <wp:anchor distT="36576" distB="36576" distL="36576" distR="36576" simplePos="0" relativeHeight="251640320" behindDoc="0" locked="0" layoutInCell="1" allowOverlap="1" wp14:anchorId="3322154B" wp14:editId="6CC4EC72">
            <wp:simplePos x="0" y="0"/>
            <wp:positionH relativeFrom="column">
              <wp:posOffset>5273040</wp:posOffset>
            </wp:positionH>
            <wp:positionV relativeFrom="page">
              <wp:posOffset>5935345</wp:posOffset>
            </wp:positionV>
            <wp:extent cx="1613535" cy="1613535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r="1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7A">
        <w:rPr>
          <w:noProof/>
        </w:rPr>
        <w:drawing>
          <wp:anchor distT="36576" distB="36576" distL="36576" distR="36576" simplePos="0" relativeHeight="251641344" behindDoc="0" locked="0" layoutInCell="1" allowOverlap="1" wp14:anchorId="2C4699C1" wp14:editId="59AFD091">
            <wp:simplePos x="0" y="0"/>
            <wp:positionH relativeFrom="column">
              <wp:posOffset>3655695</wp:posOffset>
            </wp:positionH>
            <wp:positionV relativeFrom="page">
              <wp:posOffset>5935345</wp:posOffset>
            </wp:positionV>
            <wp:extent cx="1613535" cy="1613535"/>
            <wp:effectExtent l="0" t="0" r="5715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r="1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7A">
        <w:rPr>
          <w:noProof/>
        </w:rPr>
        <w:drawing>
          <wp:anchor distT="36576" distB="36576" distL="36576" distR="36576" simplePos="0" relativeHeight="251656704" behindDoc="0" locked="0" layoutInCell="1" allowOverlap="1" wp14:anchorId="06937A3F" wp14:editId="48E12DF5">
            <wp:simplePos x="0" y="0"/>
            <wp:positionH relativeFrom="column">
              <wp:posOffset>2044186</wp:posOffset>
            </wp:positionH>
            <wp:positionV relativeFrom="page">
              <wp:posOffset>5935672</wp:posOffset>
            </wp:positionV>
            <wp:extent cx="1613535" cy="1613535"/>
            <wp:effectExtent l="0" t="0" r="5715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r="1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7A">
        <w:rPr>
          <w:noProof/>
        </w:rPr>
        <w:drawing>
          <wp:anchor distT="36576" distB="36576" distL="36576" distR="36576" simplePos="0" relativeHeight="251642368" behindDoc="0" locked="0" layoutInCell="1" allowOverlap="1" wp14:anchorId="2EBE402A" wp14:editId="01ACDD56">
            <wp:simplePos x="0" y="0"/>
            <wp:positionH relativeFrom="column">
              <wp:posOffset>2044065</wp:posOffset>
            </wp:positionH>
            <wp:positionV relativeFrom="page">
              <wp:posOffset>2061210</wp:posOffset>
            </wp:positionV>
            <wp:extent cx="5270500" cy="3872865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51682AAA" wp14:editId="5FB3CABD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104AE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526326C7" wp14:editId="0F758BBC">
                <wp:simplePos x="0" y="0"/>
                <wp:positionH relativeFrom="column">
                  <wp:posOffset>1270</wp:posOffset>
                </wp:positionH>
                <wp:positionV relativeFrom="page">
                  <wp:posOffset>5935980</wp:posOffset>
                </wp:positionV>
                <wp:extent cx="7314565" cy="0"/>
                <wp:effectExtent l="10795" t="11430" r="8890" b="7620"/>
                <wp:wrapNone/>
                <wp:docPr id="4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45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E49AE" id="Line 43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67.4pt" to="576.0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0B016789" wp14:editId="2B7E51F6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EF470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GH+tu/hAAAADQEAAA8AAABkcnMvZG93bnJldi54&#10;bWxMj0tPwzAQhO9I/AdrkbhRJ1GhJcSpKA/RCwdaJMTNibdxRLyObOfBv8eVkOA4s59mZ4rNbDo2&#10;ovOtJQHpIgGGVFvVUiPg/fB8tQbmgyQlO0so4Bs9bMrzs0Lmyk70huM+NCyGkM+lAB1Cn3Pua41G&#10;+oXtkeLtaJ2RIUrXcOXkFMNNx7MkueFGthQ/aNnjg8b6az8YAW56tLvtcdxmn9odnqrVy9C/fghx&#10;eTHf3wELOIc/GE71Y3UoY6fKDqQ866JO1stlZAXcrtK46oSk11kKrPq1eFnw/yvKHwA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Bh/rbv4QAAAA0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6E374C37" wp14:editId="281B19B8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429895" cy="230505"/>
                <wp:effectExtent l="0" t="1905" r="0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16E5E" id="Rectangle 41" o:spid="_x0000_s1026" style="position:absolute;margin-left:542.2pt;margin-top:467.4pt;width:33.85pt;height:18.15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2863BBF6" wp14:editId="32B66908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1F221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HyfE3rhAAAADwEAAA8AAABkcnMvZG93bnJldi54&#10;bWxMj0tPwzAQhO9I/AdrkbhRO6HQKsSpKA/RCwfaShU3J3bjiHgd2c6Df49zQHDb2R3NfpNvJtOS&#10;QTnfWOSQLBgQhZWVDdYcjofXmzUQHwRK0VpUHL6Vh01xeZGLTNoRP9SwDzWJIegzwUGH0GWU+kor&#10;I/zCdgrj7WydESFKV1PpxBjDTUtTxu6pEQ3GD1p06kmr6mvfGw5ufLa77XnYpp/aHV7K1VvfvZ84&#10;v76aHh+ABDWFPzPM+BEdishU2h6lJ23UbL1cRu88sdUtkNmT3KUJkPJ3R4uc/u9R/AA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B8nxN64QAAAA8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351365D2" wp14:editId="1AE832C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230505"/>
                <wp:effectExtent l="0" t="3175" r="0" b="4445"/>
                <wp:wrapNone/>
                <wp:docPr id="3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0293D" id="Rectangle 39" o:spid="_x0000_s1026" style="position:absolute;margin-left:542.2pt;margin-top:485.5pt;width:33.85pt;height:18.15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66B2BFB4" wp14:editId="58F17C3F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6C1FA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LHTbHHhAAAADwEAAA8AAABkcnMvZG93bnJldi54&#10;bWxMj0tPwzAQhO9I/AdrkbhRJyGUKsSpKA/RCwdaJMTNSbZxRLyObOfBv8c5ILjt7I5mv8m3s+7Y&#10;iNa1hgTEqwgYUmXqlhoB78fnqw0w5yXVsjOEAr7RwbY4P8tlVpuJ3nA8+IaFEHKZFKC87zPOXaVQ&#10;S7cyPVK4nYzV0gdpG15bOYVw3fEkitZcy5bCByV7fFBYfR0GLcBOj2a/O4275FPZ41N5+zL0rx9C&#10;XF7M93fAPM7+zwwLfkCHIjCVZqDasS7oaJOmwbtM6fUa2OKJb5IYWPm740XO//cofgA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Cx02xx4QAAAA8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7D3FDB55" wp14:editId="4338694F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230505"/>
                <wp:effectExtent l="0" t="0" r="0" b="2540"/>
                <wp:wrapNone/>
                <wp:docPr id="3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59099" id="Rectangle 37" o:spid="_x0000_s1026" style="position:absolute;margin-left:542.2pt;margin-top:503.65pt;width:33.85pt;height:18.1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2785C527" wp14:editId="662CCF2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7C75E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KUQLynhAAAADwEAAA8AAABkcnMvZG93bnJldi54&#10;bWxMj0tPwzAQhO9I/AdrkbhRJ1GhbYhTUR6CCwdapKo3J94mEfE6sp0H/x7ngOC2szua/SbbTrpl&#10;A1rXGBIQLyJgSKVRDVUCPg8vN2tgzktSsjWEAr7RwTa/vMhkqsxIHzjsfcVCCLlUCqi971LOXVmj&#10;lm5hOqRwOxurpQ/SVlxZOYZw3fIkiu64lg2FD7Xs8LHG8mvfawF2fDJvu/OwS061PTwXq9e+ez8K&#10;cX01PdwD8zj5PzPM+AEd8sBUmJ6UY23Q0Xq5DN55Wm02wGZPfJvEwIrfHc8z/r9H/gM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ClEC8p4QAAAA8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79050034" wp14:editId="60148BCC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230505"/>
                <wp:effectExtent l="0" t="0" r="0" b="635"/>
                <wp:wrapNone/>
                <wp:docPr id="3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C393E" id="Rectangle 35" o:spid="_x0000_s1026" style="position:absolute;margin-left:542.2pt;margin-top:521.8pt;width:33.85pt;height:18.1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3B0F67AD" wp14:editId="0F43EF86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A1604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J1Oh+jhAAAADwEAAA8AAABkcnMvZG93bnJldi54&#10;bWxMj0tPwzAQhO9I/AdrkbhRx1EpVRqnojwEFw60SKg3J94mEbEd2c6Df8/2gOC2szua/SbfzqZj&#10;I/rQOitBLBJgaCunW1tL+Dg836yBhaisVp2zKOEbA2yLy4tcZdpN9h3HfawZhdiQKQlNjH3Geaga&#10;NCosXI+WbifnjYokfc21VxOFm46nSbLiRrWWPjSqx4cGq6/9YCT46dG97k7jLj02/vBU3r0M/dun&#10;lNdX8/0GWMQ5/pnhjE/oUBBT6QarA+tIJ+vlkrw0CbFKgZ094jYVwMrfHS9y/r9H8QM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CdTofo4QAAAA8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4D34C79B" wp14:editId="3C489610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230505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84312" id="Rectangle 33" o:spid="_x0000_s1026" style="position:absolute;margin-left:542.2pt;margin-top:539.95pt;width:33.85pt;height:18.1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60BD63C2" wp14:editId="47B1A7FF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64309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5A5E3B78" wp14:editId="0586C6B8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231140"/>
                <wp:effectExtent l="0" t="1270" r="0" b="0"/>
                <wp:wrapNone/>
                <wp:docPr id="2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CEEE7" id="Rectangle 31" o:spid="_x0000_s1026" style="position:absolute;margin-left:542.2pt;margin-top:558.1pt;width:33.85pt;height:18.2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16E9C06D" wp14:editId="1E823598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230505"/>
                <wp:effectExtent l="0" t="3810" r="0" b="3810"/>
                <wp:wrapNone/>
                <wp:docPr id="2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09FD4" id="Rectangle 30" o:spid="_x0000_s1026" style="position:absolute;margin-left:542.2pt;margin-top:576.3pt;width:33.85pt;height:18.1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14E627D1" wp14:editId="044EDD44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CAC67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7276CD22" wp14:editId="608B3365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28966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89CBE0F" wp14:editId="573FA4A6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7E0A2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4B048ED9" wp14:editId="3F9C50EB">
                <wp:simplePos x="0" y="0"/>
                <wp:positionH relativeFrom="column">
                  <wp:posOffset>1270</wp:posOffset>
                </wp:positionH>
                <wp:positionV relativeFrom="page">
                  <wp:posOffset>6165850</wp:posOffset>
                </wp:positionV>
                <wp:extent cx="2044065" cy="0"/>
                <wp:effectExtent l="10795" t="12700" r="12065" b="6350"/>
                <wp:wrapNone/>
                <wp:docPr id="2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E2A0A" id="Line 25" o:spid="_x0000_s1026" style="position:absolute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85.5pt" to="161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AUnbLW3QAAAAgBAAAPAAAAZHJzL2Rvd25yZXYu&#10;eG1sTI9LS8QwFIX3gv8hXMGdkzaCo7Xp4PhAN7NwRhB3aXOnKTZJSdKH/94rCLq85xzO/U65WWzP&#10;Jgyx805CvsqAoWu87lwr4e3wdHENLCbltOq9QwlfGGFTnZ6UqtB+dq847VPLqMTFQkkwKQ0F57Ex&#10;aFVc+QEdeUcfrEp0hpbroGYqtz0XWXbFreocfTBqwHuDzed+tBLC/OBftsdpKz5MODzW6+dx2L1L&#10;eX623N0CS7ikvzD84BM6VMRU+9HpyHoJgnISbtY5LSL7UogcWP2r8Krk/wdU3wA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AUnbLW3QAAAAg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6AAEEB49" wp14:editId="6AD90E53">
                <wp:simplePos x="0" y="0"/>
                <wp:positionH relativeFrom="column">
                  <wp:posOffset>1270</wp:posOffset>
                </wp:positionH>
                <wp:positionV relativeFrom="page">
                  <wp:posOffset>5935980</wp:posOffset>
                </wp:positionV>
                <wp:extent cx="2044065" cy="230505"/>
                <wp:effectExtent l="1270" t="1905" r="2540" b="0"/>
                <wp:wrapNone/>
                <wp:docPr id="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A9173" id="Rectangle 24" o:spid="_x0000_s1026" style="position:absolute;margin-left:.1pt;margin-top:467.4pt;width:160.95pt;height:18.1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39C3BB3D" wp14:editId="240786E2">
                <wp:simplePos x="0" y="0"/>
                <wp:positionH relativeFrom="column">
                  <wp:posOffset>1270</wp:posOffset>
                </wp:positionH>
                <wp:positionV relativeFrom="page">
                  <wp:posOffset>6396355</wp:posOffset>
                </wp:positionV>
                <wp:extent cx="2044065" cy="0"/>
                <wp:effectExtent l="10795" t="14605" r="12065" b="1397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31425" id="Line 23" o:spid="_x0000_s1026" style="position:absolute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03.65pt" to="161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CykqIC3QAAAAoBAAAPAAAAZHJzL2Rvd25yZXYu&#10;eG1sTI9LT8MwEITvSPwHa5G4UbupRFEap6I8BBcObZFQb068jSNiO7KdB/+e5YDguDOj2W+K7Ww7&#10;NmKIrXcSlgsBDF3tdesaCe/H55s7YDEpp1XnHUr4wgjb8vKiULn2k9vjeEgNoxIXcyXBpNTnnMfa&#10;oFVx4Xt05J19sCrRGRqug5qo3HY8E+KWW9U6+mBUjw8G68/DYCWE6dG/7s7jLjuZcHyq1i9D//Yh&#10;5fXVfL8BlnBOf2H4wSd0KImp8oPTkXUSMsqRKsR6BYz8VZYtgVW/Ei8L/n9C+Q0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CykqIC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12E03430" wp14:editId="4FCE41F9">
                <wp:simplePos x="0" y="0"/>
                <wp:positionH relativeFrom="column">
                  <wp:posOffset>1270</wp:posOffset>
                </wp:positionH>
                <wp:positionV relativeFrom="page">
                  <wp:posOffset>6165850</wp:posOffset>
                </wp:positionV>
                <wp:extent cx="2044065" cy="230505"/>
                <wp:effectExtent l="1270" t="3175" r="2540" b="4445"/>
                <wp:wrapNone/>
                <wp:docPr id="2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4AC14" id="Rectangle 22" o:spid="_x0000_s1026" style="position:absolute;margin-left:.1pt;margin-top:485.5pt;width:160.95pt;height:18.1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0C634B84" wp14:editId="36C5DE4D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0"/>
                <wp:effectExtent l="10795" t="6985" r="12065" b="12065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1CD31" id="Line 21" o:spid="_x0000_s1026" style="position:absolute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21.8pt" to="161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B5m9CH3QAAAAoBAAAPAAAAZHJzL2Rvd25yZXYu&#10;eG1sTI9LT8MwEITvSPwHa5G4UacuKiiNU1EeggsHWiTUmxNv44h4HdnOg3+POSA47sxo9ptiO9uO&#10;jehD60jCcpEBQ6qdbqmR8H54uroFFqIirTpHKOELA2zL87NC5dpN9IbjPjYslVDIlQQTY59zHmqD&#10;VoWF65GSd3LeqphO33Dt1ZTKbcdFlq25VS2lD0b1eG+w/twPVoKfHtzL7jTuxNH4w2N18zz0rx9S&#10;Xl7MdxtgEef4F4Yf/IQOZWKq3EA6sE6CSLmkZterNbDkr4RYAqt+JV4W/P+E8hs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B5m9CH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4613790A" wp14:editId="5FEDF894">
                <wp:simplePos x="0" y="0"/>
                <wp:positionH relativeFrom="column">
                  <wp:posOffset>1270</wp:posOffset>
                </wp:positionH>
                <wp:positionV relativeFrom="page">
                  <wp:posOffset>6396355</wp:posOffset>
                </wp:positionV>
                <wp:extent cx="2044065" cy="230505"/>
                <wp:effectExtent l="1270" t="0" r="2540" b="254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FE4CC" id="Rectangle 20" o:spid="_x0000_s1026" style="position:absolute;margin-left:.1pt;margin-top:503.65pt;width:160.95pt;height:18.1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3A58CA17" wp14:editId="47661FFB">
                <wp:simplePos x="0" y="0"/>
                <wp:positionH relativeFrom="column">
                  <wp:posOffset>1270</wp:posOffset>
                </wp:positionH>
                <wp:positionV relativeFrom="page">
                  <wp:posOffset>6857365</wp:posOffset>
                </wp:positionV>
                <wp:extent cx="2044065" cy="0"/>
                <wp:effectExtent l="10795" t="8890" r="12065" b="1016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18B02" id="Line 19" o:spid="_x0000_s1026" style="position:absolute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39.95pt" to="161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CB2Ajn3QAAAAoBAAAPAAAAZHJzL2Rvd25yZXYu&#10;eG1sTI9LT8MwEITvSPwHa5G4UadGojSNU1EeggsHWiTUmxO7cUS8jmznwb9nOSA47sxo9ptiO7uO&#10;jSbE1qOE5SIDZrD2usVGwvvh6eoWWEwKteo8GglfJsK2PD8rVK79hG9m3KeGUQnGXEmwKfU557G2&#10;xqm48L1B8k4+OJXoDA3XQU1U7jousuyGO9UifbCqN/fW1J/7wUkI04N/2Z3GnTjacHisVs9D//oh&#10;5eXFfLcBlsyc/sLwg0/oUBJT5QfUkXUSBOVIzVbrNTDyr4VYAqt+JV4W/P+E8hs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CB2Ajn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6DDB88F0" wp14:editId="33E5AE56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230505"/>
                <wp:effectExtent l="1270" t="0" r="2540" b="635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CEE29" id="Rectangle 18" o:spid="_x0000_s1026" style="position:absolute;margin-left:.1pt;margin-top:521.8pt;width:160.95pt;height:18.1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0ADCED88" wp14:editId="0D5DDE08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0"/>
                <wp:effectExtent l="10795" t="10795" r="12065" b="825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8E82E" id="Line 17" o:spid="_x0000_s1026" style="position:absolute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58.1pt" to="161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BfOoe83QAAAAoBAAAPAAAAZHJzL2Rvd25yZXYu&#10;eG1sTI9LT8MwEITvSPwHa5G4USdGKiiNU1EeggsHWiTEzYm3cdTYjmznwb9nOSC47c6MZr8tt4vt&#10;2YQhdt5JyFcZMHSN151rJbwfnq5ugcWknFa9dyjhCyNsq/OzUhXaz+4Np31qGZW4WCgJJqWh4Dw2&#10;Bq2KKz+gI+/og1WJ1tByHdRM5bbnIsvW3KrO0QWjBrw32Jz2o5UQ5gf/sjtOO/FpwuGxvnkeh9cP&#10;KS8vlrsNsIRL+gvDDz6hQ0VMtR+djqyXIChHap6vaSL/WogcWP0r8ark/1+ovgE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BfOoe8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19060C8A" wp14:editId="651B82A4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0"/>
                <wp:effectExtent l="10795" t="13335" r="12065" b="1524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CB9EA" id="Line 15" o:spid="_x0000_s1026" style="position:absolute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76.3pt" to="161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AuTp9j3QAAAAoBAAAPAAAAZHJzL2Rvd25yZXYu&#10;eG1sTI9LT8MwEITvSPwHa5G4USdGFBTiVJSH4NIDLRLi5sTbOCK2I9t58O9ZDgiOOzOa/abcLLZn&#10;E4bYeSchX2XA0DVed66V8HZ4urgBFpNyWvXeoYQvjLCpTk9KVWg/u1ec9qllVOJioSSYlIaC89gY&#10;tCqu/ICOvKMPViU6Q8t1UDOV256LLFtzqzpHH4wa8N5g87kfrYQwP/iX7XHaig8TDo/19fM47N6l&#10;PD9b7m6BJVzSXxh+8AkdKmKq/eh0ZL0EQTlS8yuxBkb+pRA5sPpX4lXJ/0+ovgE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AuTp9j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7AB901AD" wp14:editId="6B6FAE15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231140"/>
                <wp:effectExtent l="1270" t="1270" r="2540" b="0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CF80A" id="Rectangle 14" o:spid="_x0000_s1026" style="position:absolute;margin-left:.1pt;margin-top:558.1pt;width:160.95pt;height:18.2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70D275B5" wp14:editId="36765A09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230505"/>
                <wp:effectExtent l="1270" t="3810" r="2540" b="381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ADA2C" id="Rectangle 13" o:spid="_x0000_s1026" style="position:absolute;margin-left:.1pt;margin-top:576.3pt;width:160.95pt;height:18.1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7CEEBEA8" wp14:editId="7568CF3A">
                <wp:simplePos x="0" y="0"/>
                <wp:positionH relativeFrom="column">
                  <wp:posOffset>120650</wp:posOffset>
                </wp:positionH>
                <wp:positionV relativeFrom="page">
                  <wp:posOffset>9378315</wp:posOffset>
                </wp:positionV>
                <wp:extent cx="7200900" cy="337185"/>
                <wp:effectExtent l="0" t="0" r="3175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BF65FF" w14:textId="097913BA" w:rsidR="00007736" w:rsidRDefault="00315CB5" w:rsidP="00007736">
                            <w:pPr>
                              <w:widowControl w:val="0"/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C2614B"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Carolina One Real Estate</w:t>
                            </w:r>
                            <w:r w:rsidR="00007736" w:rsidRPr="00C2614B">
                              <w:rPr>
                                <w:rFonts w:ascii="Arial" w:hAnsi="Arial" w:cs="Arial"/>
                                <w:i/>
                                <w:iCs/>
                                <w:color w:val="1F3864" w:themeColor="accent1" w:themeShade="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2614B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Pr="00C2614B">
                              <w:rPr>
                                <w:sz w:val="24"/>
                                <w:szCs w:val="24"/>
                              </w:rPr>
                              <w:t>Elise H. Stutts, Realtor</w:t>
                            </w:r>
                            <w:r w:rsidR="00007736"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BE783B"/>
                                <w:sz w:val="26"/>
                                <w:szCs w:val="26"/>
                              </w:rPr>
                              <w:t>843-437-5242</w:t>
                            </w:r>
                            <w:r w:rsidR="00007736">
                              <w:rPr>
                                <w:b/>
                                <w:bCs/>
                                <w:color w:val="BE783B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007736" w:rsidRPr="00C2614B">
                              <w:rPr>
                                <w:sz w:val="24"/>
                                <w:szCs w:val="24"/>
                              </w:rPr>
                              <w:t>www.</w:t>
                            </w:r>
                            <w:r w:rsidR="00C2614B" w:rsidRPr="00C2614B">
                              <w:rPr>
                                <w:sz w:val="24"/>
                                <w:szCs w:val="24"/>
                              </w:rPr>
                              <w:t>lowcountryschomes</w:t>
                            </w:r>
                            <w:r w:rsidR="00007736" w:rsidRPr="00C2614B">
                              <w:rPr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EBEA8" id="Text Box 9" o:spid="_x0000_s1029" type="#_x0000_t202" style="position:absolute;margin-left:9.5pt;margin-top:738.45pt;width:567pt;height:26.5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1CBF65FF" w14:textId="097913BA" w:rsidR="00007736" w:rsidRDefault="00315CB5" w:rsidP="00007736">
                      <w:pPr>
                        <w:widowControl w:val="0"/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C2614B"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sz w:val="28"/>
                          <w:szCs w:val="28"/>
                        </w:rPr>
                        <w:t>Carolina One Real Estate</w:t>
                      </w:r>
                      <w:r w:rsidR="00007736" w:rsidRPr="00C2614B">
                        <w:rPr>
                          <w:rFonts w:ascii="Arial" w:hAnsi="Arial" w:cs="Arial"/>
                          <w:i/>
                          <w:iCs/>
                          <w:color w:val="1F3864" w:themeColor="accent1" w:themeShade="80"/>
                          <w:sz w:val="22"/>
                          <w:szCs w:val="22"/>
                        </w:rPr>
                        <w:t xml:space="preserve">   </w:t>
                      </w:r>
                      <w:r w:rsidR="00C2614B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ab/>
                      </w:r>
                      <w:r w:rsidRPr="00C2614B">
                        <w:rPr>
                          <w:sz w:val="24"/>
                          <w:szCs w:val="24"/>
                        </w:rPr>
                        <w:t>Elise H. Stutts, Realtor</w:t>
                      </w:r>
                      <w:r w:rsidR="00007736">
                        <w:t xml:space="preserve">   </w:t>
                      </w:r>
                      <w:r>
                        <w:rPr>
                          <w:b/>
                          <w:bCs/>
                          <w:color w:val="BE783B"/>
                          <w:sz w:val="26"/>
                          <w:szCs w:val="26"/>
                        </w:rPr>
                        <w:t>843-437-5242</w:t>
                      </w:r>
                      <w:r w:rsidR="00007736">
                        <w:rPr>
                          <w:b/>
                          <w:bCs/>
                          <w:color w:val="BE783B"/>
                          <w:sz w:val="26"/>
                          <w:szCs w:val="26"/>
                        </w:rPr>
                        <w:t xml:space="preserve">           </w:t>
                      </w:r>
                      <w:r w:rsidR="00007736" w:rsidRPr="00C2614B">
                        <w:rPr>
                          <w:sz w:val="24"/>
                          <w:szCs w:val="24"/>
                        </w:rPr>
                        <w:t>www.</w:t>
                      </w:r>
                      <w:r w:rsidR="00C2614B" w:rsidRPr="00C2614B">
                        <w:rPr>
                          <w:sz w:val="24"/>
                          <w:szCs w:val="24"/>
                        </w:rPr>
                        <w:t>lowcountryschomes</w:t>
                      </w:r>
                      <w:r w:rsidR="00007736" w:rsidRPr="00C2614B">
                        <w:rPr>
                          <w:sz w:val="24"/>
                          <w:szCs w:val="24"/>
                        </w:rPr>
                        <w:t>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02F85">
        <w:t xml:space="preserve">  </w:t>
      </w:r>
    </w:p>
    <w:p w14:paraId="68A05EE3" w14:textId="23D8DB59" w:rsidR="004E644B" w:rsidRDefault="00F93556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4C4ECD6" wp14:editId="29E953F0">
                <wp:simplePos x="0" y="0"/>
                <wp:positionH relativeFrom="column">
                  <wp:posOffset>62230</wp:posOffset>
                </wp:positionH>
                <wp:positionV relativeFrom="page">
                  <wp:posOffset>1019175</wp:posOffset>
                </wp:positionV>
                <wp:extent cx="1920240" cy="4994275"/>
                <wp:effectExtent l="0" t="0" r="3810" b="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499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B539D1" w14:textId="7669D85B" w:rsidR="00007736" w:rsidRPr="001C18BB" w:rsidRDefault="00E1567A" w:rsidP="000D03D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002060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1C18BB">
                              <w:rPr>
                                <w:color w:val="002060"/>
                                <w:spacing w:val="4"/>
                                <w:sz w:val="28"/>
                                <w:szCs w:val="28"/>
                              </w:rPr>
                              <w:t>MLS# 24018647</w:t>
                            </w:r>
                          </w:p>
                          <w:p w14:paraId="7DB0C378" w14:textId="77777777" w:rsidR="005F15E6" w:rsidRPr="000D03D0" w:rsidRDefault="005F15E6" w:rsidP="000D03D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FFC000" w:themeColor="accent4"/>
                                <w:spacing w:val="4"/>
                                <w:sz w:val="24"/>
                                <w:szCs w:val="24"/>
                              </w:rPr>
                            </w:pPr>
                          </w:p>
                          <w:p w14:paraId="0177DA2D" w14:textId="0699A83C" w:rsidR="00007736" w:rsidRPr="00E1567A" w:rsidRDefault="00007736" w:rsidP="00E1567A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 w:rsidRPr="00E1567A">
                              <w:rPr>
                                <w:color w:val="FFFFFE"/>
                                <w:spacing w:val="4"/>
                              </w:rPr>
                              <w:t xml:space="preserve">Year Built: </w:t>
                            </w:r>
                            <w:r w:rsidR="00E1567A" w:rsidRPr="00E1567A">
                              <w:rPr>
                                <w:color w:val="FFFFFE"/>
                                <w:spacing w:val="4"/>
                              </w:rPr>
                              <w:t>2005</w:t>
                            </w:r>
                          </w:p>
                          <w:p w14:paraId="012DA36B" w14:textId="06692114" w:rsidR="00E1567A" w:rsidRDefault="00E1567A" w:rsidP="00E1567A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 w:rsidRPr="00E1567A">
                              <w:rPr>
                                <w:color w:val="FFFFFE"/>
                                <w:spacing w:val="4"/>
                              </w:rPr>
                              <w:t>Approx. 3600 sq. ft.</w:t>
                            </w:r>
                          </w:p>
                          <w:p w14:paraId="397195FD" w14:textId="57CC920B" w:rsidR="00E1567A" w:rsidRPr="00E1567A" w:rsidRDefault="00E1567A" w:rsidP="00E1567A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proofErr w:type="gramStart"/>
                            <w:r>
                              <w:rPr>
                                <w:color w:val="FFFFFE"/>
                                <w:spacing w:val="4"/>
                              </w:rPr>
                              <w:t>0.84 acre</w:t>
                            </w:r>
                            <w:proofErr w:type="gramEnd"/>
                            <w:r>
                              <w:rPr>
                                <w:color w:val="FFFFFE"/>
                                <w:spacing w:val="4"/>
                              </w:rPr>
                              <w:t xml:space="preserve"> lot</w:t>
                            </w:r>
                          </w:p>
                          <w:p w14:paraId="14543429" w14:textId="105786EE" w:rsidR="00E1567A" w:rsidRDefault="00E1567A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>Master bedroom downstairs with access to screened porch</w:t>
                            </w:r>
                            <w:r w:rsidR="000D03D0">
                              <w:rPr>
                                <w:color w:val="FFFFFE"/>
                                <w:spacing w:val="4"/>
                              </w:rPr>
                              <w:t>.</w:t>
                            </w:r>
                          </w:p>
                          <w:p w14:paraId="74DE1CA1" w14:textId="6A95CFF3" w:rsidR="00E1567A" w:rsidRDefault="00E1567A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>3 Bedrooms up and a huge FROG</w:t>
                            </w:r>
                            <w:r w:rsidR="000D03D0">
                              <w:rPr>
                                <w:color w:val="FFFFFE"/>
                                <w:spacing w:val="4"/>
                              </w:rPr>
                              <w:t>.</w:t>
                            </w:r>
                          </w:p>
                          <w:p w14:paraId="252141F0" w14:textId="3B22E4CF" w:rsidR="00E1567A" w:rsidRDefault="00E1567A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>3.5 baths with marble floors</w:t>
                            </w:r>
                            <w:r w:rsidR="00315CB5">
                              <w:rPr>
                                <w:color w:val="FFFFFE"/>
                                <w:spacing w:val="4"/>
                              </w:rPr>
                              <w:t xml:space="preserve"> and jetted tubs</w:t>
                            </w:r>
                            <w:r w:rsidR="000D03D0">
                              <w:rPr>
                                <w:color w:val="FFFFFE"/>
                                <w:spacing w:val="4"/>
                              </w:rPr>
                              <w:t>.</w:t>
                            </w:r>
                          </w:p>
                          <w:p w14:paraId="2AAF4CBC" w14:textId="08E01049" w:rsidR="00E1567A" w:rsidRDefault="000D03D0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>Huge Chef’s kitchen with 6 burner gas stove, double ovens and granite countertops.</w:t>
                            </w:r>
                          </w:p>
                          <w:p w14:paraId="5D0DBD39" w14:textId="77777777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 xml:space="preserve">2 Car Garage </w:t>
                            </w:r>
                          </w:p>
                          <w:p w14:paraId="2E5A9E35" w14:textId="116BF54A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>Hardwood Floors</w:t>
                            </w:r>
                            <w:r w:rsidR="000D03D0">
                              <w:rPr>
                                <w:color w:val="FFFFFE"/>
                                <w:spacing w:val="4"/>
                              </w:rPr>
                              <w:t xml:space="preserve"> in living areas.</w:t>
                            </w:r>
                            <w:r w:rsidR="000D03D0" w:rsidRPr="000D03D0">
                              <w:rPr>
                                <w:noProof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657412E5" w14:textId="08434D82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 xml:space="preserve">Slate </w:t>
                            </w:r>
                            <w:r w:rsidR="000D03D0">
                              <w:rPr>
                                <w:color w:val="FFFFFE"/>
                                <w:spacing w:val="4"/>
                              </w:rPr>
                              <w:t>tile front porch and back screened porch.</w:t>
                            </w:r>
                          </w:p>
                          <w:p w14:paraId="3105CB83" w14:textId="2D23FA8C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 xml:space="preserve">Fenced </w:t>
                            </w:r>
                            <w:r w:rsidR="000D03D0">
                              <w:rPr>
                                <w:color w:val="FFFFFE"/>
                                <w:spacing w:val="4"/>
                              </w:rPr>
                              <w:t>b</w:t>
                            </w:r>
                            <w:r>
                              <w:rPr>
                                <w:color w:val="FFFFFE"/>
                                <w:spacing w:val="4"/>
                              </w:rPr>
                              <w:t>ackyard</w:t>
                            </w:r>
                            <w:r w:rsidR="000D03D0">
                              <w:rPr>
                                <w:color w:val="FFFFFE"/>
                                <w:spacing w:val="4"/>
                              </w:rPr>
                              <w:t xml:space="preserve"> with view of golf course.</w:t>
                            </w:r>
                          </w:p>
                          <w:p w14:paraId="7D72AF5A" w14:textId="61877050" w:rsidR="00007736" w:rsidRDefault="000D03D0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>Beautifully l</w:t>
                            </w:r>
                            <w:r w:rsidR="00007736">
                              <w:rPr>
                                <w:color w:val="FFFFFE"/>
                                <w:spacing w:val="4"/>
                              </w:rPr>
                              <w:t>andscaped</w:t>
                            </w:r>
                            <w:r>
                              <w:rPr>
                                <w:color w:val="FFFFFE"/>
                                <w:spacing w:val="4"/>
                              </w:rPr>
                              <w:t xml:space="preserve"> with irrigation and night lighting.</w:t>
                            </w:r>
                          </w:p>
                          <w:p w14:paraId="656CAC2F" w14:textId="7CAC9416" w:rsidR="001C18BB" w:rsidRDefault="001C18BB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color w:val="FFFFFE"/>
                                <w:spacing w:val="4"/>
                              </w:rPr>
                              <w:t>Dorchester District II Schools.</w:t>
                            </w:r>
                          </w:p>
                          <w:p w14:paraId="33BE0196" w14:textId="130127D7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4ECD6" id="Text Box 167" o:spid="_x0000_s1030" type="#_x0000_t202" style="position:absolute;margin-left:4.9pt;margin-top:80.25pt;width:151.2pt;height:393.2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6B539D1" w14:textId="7669D85B" w:rsidR="00007736" w:rsidRPr="001C18BB" w:rsidRDefault="00E1567A" w:rsidP="000D03D0">
                      <w:pPr>
                        <w:widowControl w:val="0"/>
                        <w:spacing w:line="320" w:lineRule="exact"/>
                        <w:jc w:val="center"/>
                        <w:rPr>
                          <w:color w:val="002060"/>
                          <w:spacing w:val="4"/>
                          <w:sz w:val="28"/>
                          <w:szCs w:val="28"/>
                        </w:rPr>
                      </w:pPr>
                      <w:r w:rsidRPr="001C18BB">
                        <w:rPr>
                          <w:color w:val="002060"/>
                          <w:spacing w:val="4"/>
                          <w:sz w:val="28"/>
                          <w:szCs w:val="28"/>
                        </w:rPr>
                        <w:t>MLS# 24018647</w:t>
                      </w:r>
                    </w:p>
                    <w:p w14:paraId="7DB0C378" w14:textId="77777777" w:rsidR="005F15E6" w:rsidRPr="000D03D0" w:rsidRDefault="005F15E6" w:rsidP="000D03D0">
                      <w:pPr>
                        <w:widowControl w:val="0"/>
                        <w:spacing w:line="320" w:lineRule="exact"/>
                        <w:jc w:val="center"/>
                        <w:rPr>
                          <w:color w:val="FFC000" w:themeColor="accent4"/>
                          <w:spacing w:val="4"/>
                          <w:sz w:val="24"/>
                          <w:szCs w:val="24"/>
                        </w:rPr>
                      </w:pPr>
                    </w:p>
                    <w:p w14:paraId="0177DA2D" w14:textId="0699A83C" w:rsidR="00007736" w:rsidRPr="00E1567A" w:rsidRDefault="00007736" w:rsidP="00E1567A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 w:rsidRPr="00E1567A">
                        <w:rPr>
                          <w:color w:val="FFFFFE"/>
                          <w:spacing w:val="4"/>
                        </w:rPr>
                        <w:t xml:space="preserve">Year Built: </w:t>
                      </w:r>
                      <w:r w:rsidR="00E1567A" w:rsidRPr="00E1567A">
                        <w:rPr>
                          <w:color w:val="FFFFFE"/>
                          <w:spacing w:val="4"/>
                        </w:rPr>
                        <w:t>2005</w:t>
                      </w:r>
                    </w:p>
                    <w:p w14:paraId="012DA36B" w14:textId="06692114" w:rsidR="00E1567A" w:rsidRDefault="00E1567A" w:rsidP="00E1567A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 w:rsidRPr="00E1567A">
                        <w:rPr>
                          <w:color w:val="FFFFFE"/>
                          <w:spacing w:val="4"/>
                        </w:rPr>
                        <w:t>Approx. 3600 sq. ft.</w:t>
                      </w:r>
                    </w:p>
                    <w:p w14:paraId="397195FD" w14:textId="57CC920B" w:rsidR="00E1567A" w:rsidRPr="00E1567A" w:rsidRDefault="00E1567A" w:rsidP="00E1567A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proofErr w:type="gramStart"/>
                      <w:r>
                        <w:rPr>
                          <w:color w:val="FFFFFE"/>
                          <w:spacing w:val="4"/>
                        </w:rPr>
                        <w:t>0.84 acre</w:t>
                      </w:r>
                      <w:proofErr w:type="gramEnd"/>
                      <w:r>
                        <w:rPr>
                          <w:color w:val="FFFFFE"/>
                          <w:spacing w:val="4"/>
                        </w:rPr>
                        <w:t xml:space="preserve"> lot</w:t>
                      </w:r>
                    </w:p>
                    <w:p w14:paraId="14543429" w14:textId="105786EE" w:rsidR="00E1567A" w:rsidRDefault="00E1567A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>Master bedroom downstairs with access to screened porch</w:t>
                      </w:r>
                      <w:r w:rsidR="000D03D0">
                        <w:rPr>
                          <w:color w:val="FFFFFE"/>
                          <w:spacing w:val="4"/>
                        </w:rPr>
                        <w:t>.</w:t>
                      </w:r>
                    </w:p>
                    <w:p w14:paraId="74DE1CA1" w14:textId="6A95CFF3" w:rsidR="00E1567A" w:rsidRDefault="00E1567A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>3 Bedrooms up and a huge FROG</w:t>
                      </w:r>
                      <w:r w:rsidR="000D03D0">
                        <w:rPr>
                          <w:color w:val="FFFFFE"/>
                          <w:spacing w:val="4"/>
                        </w:rPr>
                        <w:t>.</w:t>
                      </w:r>
                    </w:p>
                    <w:p w14:paraId="252141F0" w14:textId="3B22E4CF" w:rsidR="00E1567A" w:rsidRDefault="00E1567A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>3.5 baths with marble floors</w:t>
                      </w:r>
                      <w:r w:rsidR="00315CB5">
                        <w:rPr>
                          <w:color w:val="FFFFFE"/>
                          <w:spacing w:val="4"/>
                        </w:rPr>
                        <w:t xml:space="preserve"> and jetted tubs</w:t>
                      </w:r>
                      <w:r w:rsidR="000D03D0">
                        <w:rPr>
                          <w:color w:val="FFFFFE"/>
                          <w:spacing w:val="4"/>
                        </w:rPr>
                        <w:t>.</w:t>
                      </w:r>
                    </w:p>
                    <w:p w14:paraId="2AAF4CBC" w14:textId="08E01049" w:rsidR="00E1567A" w:rsidRDefault="000D03D0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>Huge Chef’s kitchen with 6 burner gas stove, double ovens and granite countertops.</w:t>
                      </w:r>
                    </w:p>
                    <w:p w14:paraId="5D0DBD39" w14:textId="77777777" w:rsidR="00007736" w:rsidRDefault="00007736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 xml:space="preserve">2 Car Garage </w:t>
                      </w:r>
                    </w:p>
                    <w:p w14:paraId="2E5A9E35" w14:textId="116BF54A" w:rsidR="00007736" w:rsidRDefault="00007736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>Hardwood Floors</w:t>
                      </w:r>
                      <w:r w:rsidR="000D03D0">
                        <w:rPr>
                          <w:color w:val="FFFFFE"/>
                          <w:spacing w:val="4"/>
                        </w:rPr>
                        <w:t xml:space="preserve"> in living areas.</w:t>
                      </w:r>
                      <w:r w:rsidR="000D03D0" w:rsidRPr="000D03D0">
                        <w:rPr>
                          <w:noProof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657412E5" w14:textId="08434D82" w:rsidR="00007736" w:rsidRDefault="00007736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 xml:space="preserve">Slate </w:t>
                      </w:r>
                      <w:r w:rsidR="000D03D0">
                        <w:rPr>
                          <w:color w:val="FFFFFE"/>
                          <w:spacing w:val="4"/>
                        </w:rPr>
                        <w:t>tile front porch and back screened porch.</w:t>
                      </w:r>
                    </w:p>
                    <w:p w14:paraId="3105CB83" w14:textId="2D23FA8C" w:rsidR="00007736" w:rsidRDefault="00007736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 xml:space="preserve">Fenced </w:t>
                      </w:r>
                      <w:r w:rsidR="000D03D0">
                        <w:rPr>
                          <w:color w:val="FFFFFE"/>
                          <w:spacing w:val="4"/>
                        </w:rPr>
                        <w:t>b</w:t>
                      </w:r>
                      <w:r>
                        <w:rPr>
                          <w:color w:val="FFFFFE"/>
                          <w:spacing w:val="4"/>
                        </w:rPr>
                        <w:t>ackyard</w:t>
                      </w:r>
                      <w:r w:rsidR="000D03D0">
                        <w:rPr>
                          <w:color w:val="FFFFFE"/>
                          <w:spacing w:val="4"/>
                        </w:rPr>
                        <w:t xml:space="preserve"> with view of golf course.</w:t>
                      </w:r>
                    </w:p>
                    <w:p w14:paraId="7D72AF5A" w14:textId="61877050" w:rsidR="00007736" w:rsidRDefault="000D03D0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>Beautifully l</w:t>
                      </w:r>
                      <w:r w:rsidR="00007736">
                        <w:rPr>
                          <w:color w:val="FFFFFE"/>
                          <w:spacing w:val="4"/>
                        </w:rPr>
                        <w:t>andscaped</w:t>
                      </w:r>
                      <w:r>
                        <w:rPr>
                          <w:color w:val="FFFFFE"/>
                          <w:spacing w:val="4"/>
                        </w:rPr>
                        <w:t xml:space="preserve"> with irrigation and night lighting.</w:t>
                      </w:r>
                    </w:p>
                    <w:p w14:paraId="656CAC2F" w14:textId="7CAC9416" w:rsidR="001C18BB" w:rsidRDefault="001C18BB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  <w:spacing w:val="4"/>
                        </w:rPr>
                      </w:pPr>
                      <w:r>
                        <w:rPr>
                          <w:color w:val="FFFFFE"/>
                          <w:spacing w:val="4"/>
                        </w:rPr>
                        <w:t>Dorchester District II Schools.</w:t>
                      </w:r>
                    </w:p>
                    <w:p w14:paraId="33BE0196" w14:textId="130127D7" w:rsidR="00007736" w:rsidRDefault="00007736" w:rsidP="00007736">
                      <w:pPr>
                        <w:widowControl w:val="0"/>
                        <w:spacing w:line="320" w:lineRule="exact"/>
                        <w:rPr>
                          <w:color w:val="FFFFF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3C2C"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787ABA87" wp14:editId="7392C6A7">
                <wp:simplePos x="0" y="0"/>
                <wp:positionH relativeFrom="column">
                  <wp:posOffset>247015</wp:posOffset>
                </wp:positionH>
                <wp:positionV relativeFrom="paragraph">
                  <wp:posOffset>7134860</wp:posOffset>
                </wp:positionV>
                <wp:extent cx="6875145" cy="1553845"/>
                <wp:effectExtent l="0" t="0" r="2095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55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24B58" w14:textId="35D5B7DA" w:rsidR="00D84457" w:rsidRPr="00A53C2C" w:rsidRDefault="00A53C2C">
                            <w:pP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PRICE REDUCED AGAIN AND </w:t>
                            </w:r>
                            <w:r w:rsidR="00C2614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NOW OFFERED AT $7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="00C2614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9,000!</w:t>
                            </w:r>
                            <w:r w:rsidR="00D84457" w:rsidRPr="00315CB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!</w:t>
                            </w:r>
                            <w:r w:rsidR="00D84457">
                              <w:t xml:space="preserve">  </w:t>
                            </w:r>
                            <w:r>
                              <w:t xml:space="preserve">That is $208/SF for this gorgeous executive home in Boykin Creek </w:t>
                            </w:r>
                            <w:r w:rsidR="00D84457" w:rsidRPr="00315CB5">
                              <w:rPr>
                                <w:sz w:val="22"/>
                                <w:szCs w:val="22"/>
                              </w:rPr>
                              <w:t xml:space="preserve">conveniently to shopping, schools, and Summerville’s best restaurants!  </w:t>
                            </w:r>
                            <w:r w:rsidR="00315CB5" w:rsidRPr="00315CB5">
                              <w:rPr>
                                <w:sz w:val="22"/>
                                <w:szCs w:val="22"/>
                              </w:rPr>
                              <w:t xml:space="preserve">This home was a builder’s home so there are upgrades galore including lots of crown </w:t>
                            </w:r>
                            <w:proofErr w:type="spellStart"/>
                            <w:r w:rsidR="00315CB5" w:rsidRPr="00315CB5">
                              <w:rPr>
                                <w:sz w:val="22"/>
                                <w:szCs w:val="22"/>
                              </w:rPr>
                              <w:t>moulding</w:t>
                            </w:r>
                            <w:proofErr w:type="spellEnd"/>
                            <w:r w:rsidR="00315CB5" w:rsidRPr="00315CB5">
                              <w:rPr>
                                <w:sz w:val="22"/>
                                <w:szCs w:val="22"/>
                              </w:rPr>
                              <w:t xml:space="preserve">, paneled wainscoting, door and window </w:t>
                            </w:r>
                            <w:proofErr w:type="spellStart"/>
                            <w:r w:rsidR="00315CB5" w:rsidRPr="00315CB5">
                              <w:rPr>
                                <w:sz w:val="22"/>
                                <w:szCs w:val="22"/>
                              </w:rPr>
                              <w:t>mouldings</w:t>
                            </w:r>
                            <w:proofErr w:type="spellEnd"/>
                            <w:r w:rsidR="00315CB5" w:rsidRPr="00315CB5">
                              <w:rPr>
                                <w:sz w:val="22"/>
                                <w:szCs w:val="22"/>
                              </w:rPr>
                              <w:t xml:space="preserve"> with rosettes, Spanish stone tile in the kitchen and FROG as well as a walk-in attic storage area.  Hardwoods can be found throughout the home including the master bedroom.  Only the upstairs bedrooms have carpet.  Enjoy the 36 ft long screened porch with 3 ceiling fans while overlooking the beautiful yard and golf course beyond.  There </w:t>
                            </w:r>
                            <w:proofErr w:type="gramStart"/>
                            <w:r w:rsidR="00315CB5" w:rsidRPr="00315CB5">
                              <w:rPr>
                                <w:sz w:val="22"/>
                                <w:szCs w:val="22"/>
                              </w:rPr>
                              <w:t>are</w:t>
                            </w:r>
                            <w:proofErr w:type="gramEnd"/>
                            <w:r w:rsidR="00315CB5" w:rsidRPr="00315CB5">
                              <w:rPr>
                                <w:sz w:val="22"/>
                                <w:szCs w:val="22"/>
                              </w:rPr>
                              <w:t xml:space="preserve"> separate HVAC’s for each floor and both are fairly new.  Crawlspace has been fully encapsulated.  Fully fenced yard for the safety of children and pets.</w:t>
                            </w:r>
                            <w:r w:rsidR="00315CB5">
                              <w:t xml:space="preserve"> </w:t>
                            </w:r>
                            <w:r w:rsidR="00315CB5" w:rsidRPr="00C2614B">
                              <w:rPr>
                                <w:sz w:val="22"/>
                                <w:szCs w:val="22"/>
                              </w:rPr>
                              <w:t>Come view this special home to appreciate all it has to offer.</w:t>
                            </w:r>
                            <w:r w:rsidR="00315CB5">
                              <w:t xml:space="preserve">  </w:t>
                            </w:r>
                            <w:r w:rsidRPr="00A53C2C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SELLER IS READY TO MOVE!!!!!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BA87" id="Text Box 2" o:spid="_x0000_s1031" type="#_x0000_t202" style="position:absolute;margin-left:19.45pt;margin-top:561.8pt;width:541.35pt;height:122.3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">
                <v:textbox>
                  <w:txbxContent>
                    <w:p w14:paraId="72B24B58" w14:textId="35D5B7DA" w:rsidR="00D84457" w:rsidRPr="00A53C2C" w:rsidRDefault="00A53C2C">
                      <w:pPr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PRICE REDUCED AGAIN AND </w:t>
                      </w:r>
                      <w:r w:rsidR="00C2614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NOW OFFERED AT $7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="00C2614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9,000!</w:t>
                      </w:r>
                      <w:r w:rsidR="00D84457" w:rsidRPr="00315CB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!</w:t>
                      </w:r>
                      <w:r w:rsidR="00D84457">
                        <w:t xml:space="preserve">  </w:t>
                      </w:r>
                      <w:r>
                        <w:t xml:space="preserve">That is $208/SF for this gorgeous executive home in Boykin Creek </w:t>
                      </w:r>
                      <w:r w:rsidR="00D84457" w:rsidRPr="00315CB5">
                        <w:rPr>
                          <w:sz w:val="22"/>
                          <w:szCs w:val="22"/>
                        </w:rPr>
                        <w:t xml:space="preserve">conveniently to shopping, schools, and Summerville’s best restaurants!  </w:t>
                      </w:r>
                      <w:r w:rsidR="00315CB5" w:rsidRPr="00315CB5">
                        <w:rPr>
                          <w:sz w:val="22"/>
                          <w:szCs w:val="22"/>
                        </w:rPr>
                        <w:t xml:space="preserve">This home was a builder’s home so there are upgrades galore including lots of crown </w:t>
                      </w:r>
                      <w:proofErr w:type="spellStart"/>
                      <w:r w:rsidR="00315CB5" w:rsidRPr="00315CB5">
                        <w:rPr>
                          <w:sz w:val="22"/>
                          <w:szCs w:val="22"/>
                        </w:rPr>
                        <w:t>moulding</w:t>
                      </w:r>
                      <w:proofErr w:type="spellEnd"/>
                      <w:r w:rsidR="00315CB5" w:rsidRPr="00315CB5">
                        <w:rPr>
                          <w:sz w:val="22"/>
                          <w:szCs w:val="22"/>
                        </w:rPr>
                        <w:t xml:space="preserve">, paneled wainscoting, door and window </w:t>
                      </w:r>
                      <w:proofErr w:type="spellStart"/>
                      <w:r w:rsidR="00315CB5" w:rsidRPr="00315CB5">
                        <w:rPr>
                          <w:sz w:val="22"/>
                          <w:szCs w:val="22"/>
                        </w:rPr>
                        <w:t>mouldings</w:t>
                      </w:r>
                      <w:proofErr w:type="spellEnd"/>
                      <w:r w:rsidR="00315CB5" w:rsidRPr="00315CB5">
                        <w:rPr>
                          <w:sz w:val="22"/>
                          <w:szCs w:val="22"/>
                        </w:rPr>
                        <w:t xml:space="preserve"> with rosettes, Spanish stone tile in the kitchen and FROG as well as a walk-in attic storage area.  Hardwoods can be found throughout the home including the master bedroom.  Only the upstairs bedrooms have carpet.  Enjoy the 36 ft long screened porch with 3 ceiling fans while overlooking the beautiful yard and golf course beyond.  There </w:t>
                      </w:r>
                      <w:proofErr w:type="gramStart"/>
                      <w:r w:rsidR="00315CB5" w:rsidRPr="00315CB5">
                        <w:rPr>
                          <w:sz w:val="22"/>
                          <w:szCs w:val="22"/>
                        </w:rPr>
                        <w:t>are</w:t>
                      </w:r>
                      <w:proofErr w:type="gramEnd"/>
                      <w:r w:rsidR="00315CB5" w:rsidRPr="00315CB5">
                        <w:rPr>
                          <w:sz w:val="22"/>
                          <w:szCs w:val="22"/>
                        </w:rPr>
                        <w:t xml:space="preserve"> separate HVAC’s for each floor and both are fairly new.  Crawlspace has been fully encapsulated.  Fully fenced yard for the safety of children and pets.</w:t>
                      </w:r>
                      <w:r w:rsidR="00315CB5">
                        <w:t xml:space="preserve"> </w:t>
                      </w:r>
                      <w:r w:rsidR="00315CB5" w:rsidRPr="00C2614B">
                        <w:rPr>
                          <w:sz w:val="22"/>
                          <w:szCs w:val="22"/>
                        </w:rPr>
                        <w:t>Come view this special home to appreciate all it has to offer.</w:t>
                      </w:r>
                      <w:r w:rsidR="00315CB5">
                        <w:t xml:space="preserve">  </w:t>
                      </w:r>
                      <w:r w:rsidRPr="00A53C2C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SELLER IS READY TO MOVE!!!!!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457">
        <w:t>En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FB99C" w14:textId="77777777" w:rsidR="00867EAB" w:rsidRDefault="00867EAB" w:rsidP="007721A7">
      <w:r>
        <w:separator/>
      </w:r>
    </w:p>
  </w:endnote>
  <w:endnote w:type="continuationSeparator" w:id="0">
    <w:p w14:paraId="6E0B0032" w14:textId="77777777" w:rsidR="00867EAB" w:rsidRDefault="00867EAB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8FB65" w14:textId="77777777" w:rsidR="00867EAB" w:rsidRDefault="00867EAB" w:rsidP="007721A7">
      <w:r>
        <w:separator/>
      </w:r>
    </w:p>
  </w:footnote>
  <w:footnote w:type="continuationSeparator" w:id="0">
    <w:p w14:paraId="409C8C89" w14:textId="77777777" w:rsidR="00867EAB" w:rsidRDefault="00867EAB" w:rsidP="00772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71589"/>
    <w:multiLevelType w:val="hybridMultilevel"/>
    <w:tmpl w:val="3E20BD50"/>
    <w:lvl w:ilvl="0" w:tplc="7EF87F6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349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67A"/>
    <w:rsid w:val="00007736"/>
    <w:rsid w:val="000D03D0"/>
    <w:rsid w:val="000D4738"/>
    <w:rsid w:val="001972DB"/>
    <w:rsid w:val="001C18BB"/>
    <w:rsid w:val="002F604E"/>
    <w:rsid w:val="00315CB5"/>
    <w:rsid w:val="003208DD"/>
    <w:rsid w:val="004E644B"/>
    <w:rsid w:val="00502F85"/>
    <w:rsid w:val="005F15E6"/>
    <w:rsid w:val="00604341"/>
    <w:rsid w:val="0064717B"/>
    <w:rsid w:val="0077206C"/>
    <w:rsid w:val="007721A7"/>
    <w:rsid w:val="007B46E6"/>
    <w:rsid w:val="00805FFE"/>
    <w:rsid w:val="00867EAB"/>
    <w:rsid w:val="008B0665"/>
    <w:rsid w:val="008B7EA0"/>
    <w:rsid w:val="00942377"/>
    <w:rsid w:val="00942A89"/>
    <w:rsid w:val="00A53C2C"/>
    <w:rsid w:val="00AC5CD1"/>
    <w:rsid w:val="00B17133"/>
    <w:rsid w:val="00C2614B"/>
    <w:rsid w:val="00D73DF2"/>
    <w:rsid w:val="00D84457"/>
    <w:rsid w:val="00DD652C"/>
    <w:rsid w:val="00E1567A"/>
    <w:rsid w:val="00ED0330"/>
    <w:rsid w:val="00F9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D53AB"/>
  <w15:chartTrackingRefBased/>
  <w15:docId w15:val="{FB107ED3-1C1A-4997-AB1C-22B14261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736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E1567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4457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1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e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flyer.dotx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</dc:creator>
  <cp:keywords/>
  <dc:description/>
  <cp:lastModifiedBy>A. Thomas Price</cp:lastModifiedBy>
  <cp:revision>3</cp:revision>
  <dcterms:created xsi:type="dcterms:W3CDTF">2024-08-28T18:30:00Z</dcterms:created>
  <dcterms:modified xsi:type="dcterms:W3CDTF">2024-08-28T18:58:00Z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