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tiff" ContentType="image/tif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A9" w:rsidRDefault="000769FC" w:rsidP="00B212A9">
      <w:r>
        <w:rPr>
          <w:noProof/>
        </w:rPr>
        <w:drawing>
          <wp:anchor distT="0" distB="0" distL="114300" distR="114300" simplePos="0" relativeHeight="251672576" behindDoc="0" locked="0" layoutInCell="1" allowOverlap="1" wp14:anchorId="57C6CE84" wp14:editId="00ED739A">
            <wp:simplePos x="0" y="0"/>
            <wp:positionH relativeFrom="page">
              <wp:posOffset>1467485</wp:posOffset>
            </wp:positionH>
            <wp:positionV relativeFrom="page">
              <wp:posOffset>-1428750</wp:posOffset>
            </wp:positionV>
            <wp:extent cx="4692015" cy="46920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2BEB3D" wp14:editId="10EC640C">
                <wp:simplePos x="0" y="0"/>
                <wp:positionH relativeFrom="page">
                  <wp:posOffset>287020</wp:posOffset>
                </wp:positionH>
                <wp:positionV relativeFrom="page">
                  <wp:posOffset>274320</wp:posOffset>
                </wp:positionV>
                <wp:extent cx="7223760" cy="3484880"/>
                <wp:effectExtent l="0" t="0" r="0" b="0"/>
                <wp:wrapNone/>
                <wp:docPr id="3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3484880"/>
                        </a:xfrm>
                        <a:prstGeom prst="rect">
                          <a:avLst/>
                        </a:prstGeom>
                        <a:solidFill>
                          <a:srgbClr val="0040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769FC" w:rsidRDefault="000769FC" w:rsidP="00DE5DB4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0769FC" w:rsidRDefault="000769FC" w:rsidP="00DE5DB4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0769FC" w:rsidRDefault="000769FC" w:rsidP="00DE5DB4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0769FC" w:rsidRDefault="000769FC" w:rsidP="00DE5DB4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0769FC" w:rsidRDefault="000769FC" w:rsidP="00DE5DB4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0769FC" w:rsidRDefault="000769FC" w:rsidP="00DE5DB4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0769FC" w:rsidRDefault="000769FC" w:rsidP="00DE5DB4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0769FC" w:rsidRDefault="000769FC" w:rsidP="00DE5DB4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0769FC" w:rsidRDefault="000769FC" w:rsidP="00DE5DB4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0769FC" w:rsidRDefault="000769FC" w:rsidP="00DE5DB4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0769FC" w:rsidRPr="00DE5DB4" w:rsidRDefault="000769FC" w:rsidP="00DE5DB4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56"/>
                                <w:szCs w:val="56"/>
                              </w:rPr>
                              <w:t>To a</w:t>
                            </w:r>
                            <w:r w:rsidRPr="00DE5DB4"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 MLS near you!!</w:t>
                            </w:r>
                          </w:p>
                          <w:p w:rsidR="000769FC" w:rsidRPr="00DE5DB4" w:rsidRDefault="000769FC" w:rsidP="002A2A01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DE5DB4"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56"/>
                                <w:szCs w:val="56"/>
                              </w:rPr>
                              <w:t>Take a Sneak Peek of this</w:t>
                            </w:r>
                          </w:p>
                          <w:p w:rsidR="000769FC" w:rsidRPr="00DE5DB4" w:rsidRDefault="000769FC" w:rsidP="00105610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DE5DB4"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SOLID BRICK HOME </w:t>
                            </w:r>
                          </w:p>
                          <w:p w:rsidR="000769FC" w:rsidRPr="000769FC" w:rsidRDefault="000769FC" w:rsidP="00105610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0769FC">
                              <w:rPr>
                                <w:rFonts w:ascii="Trebuchet MS" w:hAnsi="Trebuchet MS" w:cs="Papyrus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BEFORE anyone else knows it’s going on the market!!!! </w:t>
                            </w:r>
                          </w:p>
                          <w:p w:rsidR="000769FC" w:rsidRPr="00DA687C" w:rsidRDefault="000769FC" w:rsidP="00DF173B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2.6pt;margin-top:21.6pt;width:568.8pt;height:274.4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" fillcolor="#004080" stroked="f">
                <v:textbox inset="14.4pt,14.4pt,14.4pt,7.2pt">
                  <w:txbxContent>
                    <w:p w:rsidR="000769FC" w:rsidRDefault="000769FC" w:rsidP="00DE5DB4">
                      <w:pPr>
                        <w:spacing w:line="276" w:lineRule="auto"/>
                        <w:jc w:val="center"/>
                        <w:rPr>
                          <w:rFonts w:ascii="Trebuchet MS" w:hAnsi="Trebuchet MS" w:cs="Papyrus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0769FC" w:rsidRDefault="000769FC" w:rsidP="00DE5DB4">
                      <w:pPr>
                        <w:spacing w:line="276" w:lineRule="auto"/>
                        <w:jc w:val="center"/>
                        <w:rPr>
                          <w:rFonts w:ascii="Trebuchet MS" w:hAnsi="Trebuchet MS" w:cs="Papyrus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0769FC" w:rsidRDefault="000769FC" w:rsidP="00DE5DB4">
                      <w:pPr>
                        <w:spacing w:line="276" w:lineRule="auto"/>
                        <w:jc w:val="center"/>
                        <w:rPr>
                          <w:rFonts w:ascii="Trebuchet MS" w:hAnsi="Trebuchet MS" w:cs="Papyrus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0769FC" w:rsidRDefault="000769FC" w:rsidP="00DE5DB4">
                      <w:pPr>
                        <w:spacing w:line="276" w:lineRule="auto"/>
                        <w:jc w:val="center"/>
                        <w:rPr>
                          <w:rFonts w:ascii="Trebuchet MS" w:hAnsi="Trebuchet MS" w:cs="Papyrus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0769FC" w:rsidRDefault="000769FC" w:rsidP="00DE5DB4">
                      <w:pPr>
                        <w:spacing w:line="276" w:lineRule="auto"/>
                        <w:jc w:val="center"/>
                        <w:rPr>
                          <w:rFonts w:ascii="Trebuchet MS" w:hAnsi="Trebuchet MS" w:cs="Papyrus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0769FC" w:rsidRDefault="000769FC" w:rsidP="00DE5DB4">
                      <w:pPr>
                        <w:spacing w:line="276" w:lineRule="auto"/>
                        <w:jc w:val="center"/>
                        <w:rPr>
                          <w:rFonts w:ascii="Trebuchet MS" w:hAnsi="Trebuchet MS" w:cs="Papyrus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0769FC" w:rsidRDefault="000769FC" w:rsidP="00DE5DB4">
                      <w:pPr>
                        <w:spacing w:line="276" w:lineRule="auto"/>
                        <w:jc w:val="center"/>
                        <w:rPr>
                          <w:rFonts w:ascii="Trebuchet MS" w:hAnsi="Trebuchet MS" w:cs="Papyrus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0769FC" w:rsidRDefault="000769FC" w:rsidP="00DE5DB4">
                      <w:pPr>
                        <w:spacing w:line="276" w:lineRule="auto"/>
                        <w:jc w:val="center"/>
                        <w:rPr>
                          <w:rFonts w:ascii="Trebuchet MS" w:hAnsi="Trebuchet MS" w:cs="Papyrus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0769FC" w:rsidRDefault="000769FC" w:rsidP="00DE5DB4">
                      <w:pPr>
                        <w:spacing w:line="276" w:lineRule="auto"/>
                        <w:jc w:val="center"/>
                        <w:rPr>
                          <w:rFonts w:ascii="Trebuchet MS" w:hAnsi="Trebuchet MS" w:cs="Papyrus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0769FC" w:rsidRDefault="000769FC" w:rsidP="00DE5DB4">
                      <w:pPr>
                        <w:spacing w:line="276" w:lineRule="auto"/>
                        <w:jc w:val="center"/>
                        <w:rPr>
                          <w:rFonts w:ascii="Trebuchet MS" w:hAnsi="Trebuchet MS" w:cs="Papyrus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:rsidR="000769FC" w:rsidRPr="00DE5DB4" w:rsidRDefault="000769FC" w:rsidP="00DE5DB4">
                      <w:pPr>
                        <w:spacing w:line="276" w:lineRule="auto"/>
                        <w:jc w:val="center"/>
                        <w:rPr>
                          <w:rFonts w:ascii="Trebuchet MS" w:hAnsi="Trebuchet MS" w:cs="Papyrus"/>
                          <w:b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Trebuchet MS" w:hAnsi="Trebuchet MS" w:cs="Papyrus"/>
                          <w:b/>
                          <w:color w:val="FFFFFF"/>
                          <w:sz w:val="56"/>
                          <w:szCs w:val="56"/>
                        </w:rPr>
                        <w:t>To a</w:t>
                      </w:r>
                      <w:r w:rsidRPr="00DE5DB4">
                        <w:rPr>
                          <w:rFonts w:ascii="Trebuchet MS" w:hAnsi="Trebuchet MS" w:cs="Papyrus"/>
                          <w:b/>
                          <w:color w:val="FFFFFF"/>
                          <w:sz w:val="56"/>
                          <w:szCs w:val="56"/>
                        </w:rPr>
                        <w:t xml:space="preserve"> MLS near you!!</w:t>
                      </w:r>
                    </w:p>
                    <w:p w:rsidR="000769FC" w:rsidRPr="00DE5DB4" w:rsidRDefault="000769FC" w:rsidP="002A2A01">
                      <w:pPr>
                        <w:spacing w:line="276" w:lineRule="auto"/>
                        <w:jc w:val="center"/>
                        <w:rPr>
                          <w:rFonts w:ascii="Trebuchet MS" w:hAnsi="Trebuchet MS" w:cs="Papyrus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DE5DB4">
                        <w:rPr>
                          <w:rFonts w:ascii="Trebuchet MS" w:hAnsi="Trebuchet MS" w:cs="Papyrus"/>
                          <w:b/>
                          <w:color w:val="FFFFFF"/>
                          <w:sz w:val="56"/>
                          <w:szCs w:val="56"/>
                        </w:rPr>
                        <w:t>Take a Sneak Peek of this</w:t>
                      </w:r>
                    </w:p>
                    <w:p w:rsidR="000769FC" w:rsidRPr="00DE5DB4" w:rsidRDefault="000769FC" w:rsidP="00105610">
                      <w:pPr>
                        <w:spacing w:line="276" w:lineRule="auto"/>
                        <w:jc w:val="center"/>
                        <w:rPr>
                          <w:rFonts w:ascii="Trebuchet MS" w:hAnsi="Trebuchet MS" w:cs="Papyrus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DE5DB4">
                        <w:rPr>
                          <w:rFonts w:ascii="Trebuchet MS" w:hAnsi="Trebuchet MS" w:cs="Papyrus"/>
                          <w:b/>
                          <w:color w:val="FFFFFF"/>
                          <w:sz w:val="56"/>
                          <w:szCs w:val="56"/>
                        </w:rPr>
                        <w:t xml:space="preserve">SOLID BRICK HOME </w:t>
                      </w:r>
                    </w:p>
                    <w:p w:rsidR="000769FC" w:rsidRPr="000769FC" w:rsidRDefault="000769FC" w:rsidP="00105610">
                      <w:pPr>
                        <w:spacing w:line="276" w:lineRule="auto"/>
                        <w:jc w:val="center"/>
                        <w:rPr>
                          <w:rFonts w:ascii="Trebuchet MS" w:hAnsi="Trebuchet MS" w:cs="Papyrus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0769FC">
                        <w:rPr>
                          <w:rFonts w:ascii="Trebuchet MS" w:hAnsi="Trebuchet MS" w:cs="Papyrus"/>
                          <w:b/>
                          <w:color w:val="FFFFFF"/>
                          <w:sz w:val="40"/>
                          <w:szCs w:val="40"/>
                        </w:rPr>
                        <w:t xml:space="preserve">BEFORE anyone else knows it’s going on the market!!!! </w:t>
                      </w:r>
                    </w:p>
                    <w:p w:rsidR="000769FC" w:rsidRPr="00DA687C" w:rsidRDefault="000769FC" w:rsidP="00DF173B">
                      <w:pPr>
                        <w:spacing w:line="276" w:lineRule="auto"/>
                        <w:jc w:val="center"/>
                        <w:rPr>
                          <w:b/>
                          <w:color w:val="FFFFFF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E62DA">
        <w:rPr>
          <w:noProof/>
        </w:rPr>
        <w:drawing>
          <wp:anchor distT="0" distB="0" distL="114300" distR="114300" simplePos="0" relativeHeight="251685888" behindDoc="0" locked="0" layoutInCell="1" allowOverlap="1" wp14:anchorId="308203E5" wp14:editId="06DC410F">
            <wp:simplePos x="0" y="0"/>
            <wp:positionH relativeFrom="page">
              <wp:posOffset>457200</wp:posOffset>
            </wp:positionH>
            <wp:positionV relativeFrom="page">
              <wp:posOffset>8774430</wp:posOffset>
            </wp:positionV>
            <wp:extent cx="1919605" cy="894080"/>
            <wp:effectExtent l="0" t="0" r="10795" b="0"/>
            <wp:wrapThrough wrapText="bothSides">
              <wp:wrapPolygon edited="0">
                <wp:start x="0" y="0"/>
                <wp:lineTo x="0" y="20864"/>
                <wp:lineTo x="21436" y="20864"/>
                <wp:lineTo x="21436" y="0"/>
                <wp:lineTo x="0" y="0"/>
              </wp:wrapPolygon>
            </wp:wrapThrough>
            <wp:docPr id="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2DA">
        <w:rPr>
          <w:noProof/>
        </w:rPr>
        <w:drawing>
          <wp:anchor distT="0" distB="0" distL="114300" distR="114300" simplePos="0" relativeHeight="251682816" behindDoc="0" locked="0" layoutInCell="1" allowOverlap="1" wp14:anchorId="4AB8A042" wp14:editId="27E8EC94">
            <wp:simplePos x="0" y="0"/>
            <wp:positionH relativeFrom="page">
              <wp:posOffset>2948940</wp:posOffset>
            </wp:positionH>
            <wp:positionV relativeFrom="page">
              <wp:posOffset>5965825</wp:posOffset>
            </wp:positionV>
            <wp:extent cx="1721485" cy="1004570"/>
            <wp:effectExtent l="0" t="0" r="5715" b="11430"/>
            <wp:wrapThrough wrapText="bothSides">
              <wp:wrapPolygon edited="0">
                <wp:start x="0" y="0"/>
                <wp:lineTo x="0" y="21300"/>
                <wp:lineTo x="21353" y="21300"/>
                <wp:lineTo x="2135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8 at 6.45.27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2DA">
        <w:rPr>
          <w:noProof/>
        </w:rPr>
        <w:drawing>
          <wp:anchor distT="0" distB="0" distL="114300" distR="114300" simplePos="0" relativeHeight="251649022" behindDoc="0" locked="0" layoutInCell="1" allowOverlap="1" wp14:anchorId="2DC8B31F" wp14:editId="078C7F70">
            <wp:simplePos x="0" y="0"/>
            <wp:positionH relativeFrom="page">
              <wp:posOffset>287020</wp:posOffset>
            </wp:positionH>
            <wp:positionV relativeFrom="page">
              <wp:posOffset>6162040</wp:posOffset>
            </wp:positionV>
            <wp:extent cx="3599180" cy="2994660"/>
            <wp:effectExtent l="0" t="0" r="7620" b="2540"/>
            <wp:wrapThrough wrapText="bothSides">
              <wp:wrapPolygon edited="0">
                <wp:start x="0" y="0"/>
                <wp:lineTo x="0" y="21435"/>
                <wp:lineTo x="21493" y="21435"/>
                <wp:lineTo x="2149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hoe Pi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2DA">
        <w:rPr>
          <w:noProof/>
        </w:rPr>
        <w:drawing>
          <wp:anchor distT="0" distB="0" distL="114300" distR="114300" simplePos="0" relativeHeight="251647997" behindDoc="0" locked="0" layoutInCell="1" allowOverlap="1" wp14:anchorId="340190A1" wp14:editId="3B163905">
            <wp:simplePos x="0" y="0"/>
            <wp:positionH relativeFrom="page">
              <wp:posOffset>3836670</wp:posOffset>
            </wp:positionH>
            <wp:positionV relativeFrom="page">
              <wp:posOffset>6162040</wp:posOffset>
            </wp:positionV>
            <wp:extent cx="3674110" cy="2695575"/>
            <wp:effectExtent l="0" t="0" r="8890" b="0"/>
            <wp:wrapThrough wrapText="bothSides">
              <wp:wrapPolygon edited="0">
                <wp:start x="0" y="0"/>
                <wp:lineTo x="0" y="21371"/>
                <wp:lineTo x="21503" y="21371"/>
                <wp:lineTo x="2150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ed Porch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2DA">
        <w:rPr>
          <w:noProof/>
        </w:rPr>
        <w:drawing>
          <wp:anchor distT="0" distB="0" distL="114300" distR="114300" simplePos="0" relativeHeight="251684864" behindDoc="0" locked="0" layoutInCell="1" allowOverlap="1" wp14:anchorId="5E96480F" wp14:editId="46576015">
            <wp:simplePos x="0" y="0"/>
            <wp:positionH relativeFrom="page">
              <wp:posOffset>2576830</wp:posOffset>
            </wp:positionH>
            <wp:positionV relativeFrom="page">
              <wp:posOffset>8573770</wp:posOffset>
            </wp:positionV>
            <wp:extent cx="865505" cy="1299210"/>
            <wp:effectExtent l="0" t="0" r="0" b="0"/>
            <wp:wrapThrough wrapText="bothSides">
              <wp:wrapPolygon edited="0">
                <wp:start x="0" y="0"/>
                <wp:lineTo x="0" y="21114"/>
                <wp:lineTo x="20919" y="21114"/>
                <wp:lineTo x="20919" y="0"/>
                <wp:lineTo x="0" y="0"/>
              </wp:wrapPolygon>
            </wp:wrapThrough>
            <wp:docPr id="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2D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0DF067" wp14:editId="2ECC730A">
                <wp:simplePos x="0" y="0"/>
                <wp:positionH relativeFrom="page">
                  <wp:posOffset>287020</wp:posOffset>
                </wp:positionH>
                <wp:positionV relativeFrom="page">
                  <wp:posOffset>8573770</wp:posOffset>
                </wp:positionV>
                <wp:extent cx="7223760" cy="130048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1300480"/>
                        </a:xfrm>
                        <a:prstGeom prst="rect">
                          <a:avLst/>
                        </a:prstGeom>
                        <a:solidFill>
                          <a:srgbClr val="0040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769FC" w:rsidRDefault="000769FC" w:rsidP="00D14B66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               Call </w:t>
                            </w:r>
                            <w:r w:rsidRPr="005F7D85">
                              <w:rPr>
                                <w:rFonts w:ascii="Trebuchet MS" w:hAnsi="Trebuchet MS"/>
                                <w:b/>
                                <w:color w:val="FFFFFF"/>
                                <w:sz w:val="44"/>
                                <w:szCs w:val="44"/>
                              </w:rPr>
                              <w:t>Pheobe Lail-Chambers</w:t>
                            </w:r>
                          </w:p>
                          <w:p w:rsidR="000769FC" w:rsidRPr="00151040" w:rsidRDefault="000769FC" w:rsidP="00D14B66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                                        </w:t>
                            </w:r>
                            <w:r w:rsidRPr="00151040">
                              <w:rPr>
                                <w:rFonts w:ascii="Trebuchet MS" w:hAnsi="Trebuchet MS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For more Info</w:t>
                            </w:r>
                          </w:p>
                          <w:p w:rsidR="000769FC" w:rsidRDefault="000769FC" w:rsidP="00B727A4">
                            <w:pPr>
                              <w:spacing w:line="276" w:lineRule="auto"/>
                              <w:ind w:left="3600" w:firstLine="720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                    </w:t>
                            </w:r>
                            <w:r w:rsidRPr="005F7D85">
                              <w:rPr>
                                <w:rFonts w:ascii="Trebuchet MS" w:hAns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>843.906.5463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ab/>
                              <w:t xml:space="preserve"> </w:t>
                            </w:r>
                          </w:p>
                          <w:p w:rsidR="000769FC" w:rsidRPr="00F24CBF" w:rsidRDefault="000769FC" w:rsidP="00F24CBF">
                            <w:pPr>
                              <w:spacing w:line="276" w:lineRule="auto"/>
                              <w:ind w:left="3600" w:firstLine="720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                          p</w:t>
                            </w:r>
                            <w:r w:rsidRPr="005F7D85">
                              <w:rPr>
                                <w:rFonts w:ascii="Trebuchet MS" w:hAnsi="Trebuchet MS"/>
                                <w:b/>
                                <w:color w:val="FFFFFF"/>
                              </w:rPr>
                              <w:t>heobelail@gmail.com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</w:rPr>
                              <w:t xml:space="preserve">                               </w:t>
                            </w:r>
                          </w:p>
                          <w:p w:rsidR="000769FC" w:rsidRDefault="000769FC" w:rsidP="00D14B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22.6pt;margin-top:675.1pt;width:568.8pt;height:102.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" fillcolor="#004080" stroked="f">
                <v:textbox>
                  <w:txbxContent>
                    <w:p w:rsidR="000769FC" w:rsidRDefault="000769FC" w:rsidP="00D14B66">
                      <w:pPr>
                        <w:spacing w:line="276" w:lineRule="auto"/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z w:val="44"/>
                          <w:szCs w:val="44"/>
                        </w:rPr>
                        <w:t xml:space="preserve">                                     Call </w:t>
                      </w:r>
                      <w:r w:rsidRPr="005F7D85">
                        <w:rPr>
                          <w:rFonts w:ascii="Trebuchet MS" w:hAnsi="Trebuchet MS"/>
                          <w:b/>
                          <w:color w:val="FFFFFF"/>
                          <w:sz w:val="44"/>
                          <w:szCs w:val="44"/>
                        </w:rPr>
                        <w:t>Pheobe Lail-Chambers</w:t>
                      </w:r>
                    </w:p>
                    <w:p w:rsidR="000769FC" w:rsidRPr="00151040" w:rsidRDefault="000769FC" w:rsidP="00D14B66">
                      <w:pPr>
                        <w:spacing w:line="276" w:lineRule="auto"/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z w:val="36"/>
                          <w:szCs w:val="36"/>
                        </w:rPr>
                        <w:t xml:space="preserve">                                         </w:t>
                      </w:r>
                      <w:r w:rsidRPr="00151040">
                        <w:rPr>
                          <w:rFonts w:ascii="Trebuchet MS" w:hAnsi="Trebuchet MS"/>
                          <w:b/>
                          <w:color w:val="FFFFFF"/>
                          <w:sz w:val="32"/>
                          <w:szCs w:val="32"/>
                        </w:rPr>
                        <w:t>For more Info</w:t>
                      </w:r>
                    </w:p>
                    <w:p w:rsidR="000769FC" w:rsidRDefault="000769FC" w:rsidP="00B727A4">
                      <w:pPr>
                        <w:spacing w:line="276" w:lineRule="auto"/>
                        <w:ind w:left="3600" w:firstLine="720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z w:val="36"/>
                          <w:szCs w:val="36"/>
                        </w:rPr>
                        <w:t xml:space="preserve">                     </w:t>
                      </w:r>
                      <w:r w:rsidRPr="005F7D85">
                        <w:rPr>
                          <w:rFonts w:ascii="Trebuchet MS" w:hAnsi="Trebuchet MS"/>
                          <w:b/>
                          <w:color w:val="FFFFFF"/>
                          <w:sz w:val="36"/>
                          <w:szCs w:val="36"/>
                        </w:rPr>
                        <w:t>843.906.5463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36"/>
                          <w:szCs w:val="36"/>
                        </w:rPr>
                        <w:tab/>
                        <w:t xml:space="preserve"> </w:t>
                      </w:r>
                    </w:p>
                    <w:p w:rsidR="000769FC" w:rsidRPr="00F24CBF" w:rsidRDefault="000769FC" w:rsidP="00F24CBF">
                      <w:pPr>
                        <w:spacing w:line="276" w:lineRule="auto"/>
                        <w:ind w:left="3600" w:firstLine="720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28"/>
                        </w:rPr>
                        <w:t xml:space="preserve">                           p</w:t>
                      </w:r>
                      <w:r w:rsidRPr="005F7D85">
                        <w:rPr>
                          <w:rFonts w:ascii="Trebuchet MS" w:hAnsi="Trebuchet MS"/>
                          <w:b/>
                          <w:color w:val="FFFFFF"/>
                        </w:rPr>
                        <w:t>heobelail@gmail.com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</w:rPr>
                        <w:t xml:space="preserve">                               </w:t>
                      </w:r>
                    </w:p>
                    <w:p w:rsidR="000769FC" w:rsidRDefault="000769FC" w:rsidP="00D14B6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E62DA">
        <w:rPr>
          <w:noProof/>
        </w:rPr>
        <w:drawing>
          <wp:anchor distT="0" distB="0" distL="114300" distR="114300" simplePos="0" relativeHeight="251681792" behindDoc="0" locked="0" layoutInCell="1" allowOverlap="1" wp14:anchorId="74661561" wp14:editId="0B4F26C6">
            <wp:simplePos x="0" y="0"/>
            <wp:positionH relativeFrom="page">
              <wp:posOffset>287020</wp:posOffset>
            </wp:positionH>
            <wp:positionV relativeFrom="page">
              <wp:posOffset>3759200</wp:posOffset>
            </wp:positionV>
            <wp:extent cx="3549650" cy="2675255"/>
            <wp:effectExtent l="0" t="0" r="6350" b="0"/>
            <wp:wrapThrough wrapText="bothSides">
              <wp:wrapPolygon edited="0">
                <wp:start x="0" y="0"/>
                <wp:lineTo x="0" y="21328"/>
                <wp:lineTo x="21484" y="21328"/>
                <wp:lineTo x="21484" y="0"/>
                <wp:lineTo x="0" y="0"/>
              </wp:wrapPolygon>
            </wp:wrapThrough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 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7A5">
        <w:rPr>
          <w:noProof/>
        </w:rPr>
        <w:drawing>
          <wp:anchor distT="0" distB="0" distL="114300" distR="114300" simplePos="0" relativeHeight="251674624" behindDoc="0" locked="0" layoutInCell="1" allowOverlap="1" wp14:anchorId="768F2935" wp14:editId="6D2CC7B1">
            <wp:simplePos x="0" y="0"/>
            <wp:positionH relativeFrom="page">
              <wp:posOffset>3694430</wp:posOffset>
            </wp:positionH>
            <wp:positionV relativeFrom="page">
              <wp:posOffset>3759200</wp:posOffset>
            </wp:positionV>
            <wp:extent cx="3797935" cy="2675255"/>
            <wp:effectExtent l="0" t="0" r="12065" b="0"/>
            <wp:wrapThrough wrapText="bothSides">
              <wp:wrapPolygon edited="0">
                <wp:start x="0" y="0"/>
                <wp:lineTo x="0" y="21328"/>
                <wp:lineTo x="21524" y="21328"/>
                <wp:lineTo x="21524" y="0"/>
                <wp:lineTo x="0" y="0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ial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040">
        <w:rPr>
          <w:noProof/>
        </w:rPr>
        <w:drawing>
          <wp:anchor distT="0" distB="0" distL="114300" distR="114300" simplePos="0" relativeHeight="251659264" behindDoc="0" locked="0" layoutInCell="1" allowOverlap="1" wp14:anchorId="1D8DBC82" wp14:editId="618593BA">
            <wp:simplePos x="0" y="0"/>
            <wp:positionH relativeFrom="page">
              <wp:posOffset>7009765</wp:posOffset>
            </wp:positionH>
            <wp:positionV relativeFrom="page">
              <wp:posOffset>9372600</wp:posOffset>
            </wp:positionV>
            <wp:extent cx="316865" cy="283210"/>
            <wp:effectExtent l="0" t="0" r="0" b="0"/>
            <wp:wrapThrough wrapText="bothSides">
              <wp:wrapPolygon edited="0">
                <wp:start x="0" y="0"/>
                <wp:lineTo x="0" y="19372"/>
                <wp:lineTo x="19046" y="19372"/>
                <wp:lineTo x="19046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l Housing Logo.tif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B212A9" w:rsidSect="00B212A9"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9FC" w:rsidRDefault="000769FC">
      <w:r>
        <w:separator/>
      </w:r>
    </w:p>
  </w:endnote>
  <w:endnote w:type="continuationSeparator" w:id="0">
    <w:p w:rsidR="000769FC" w:rsidRDefault="00076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Papyrus">
    <w:panose1 w:val="020B0602040200020303"/>
    <w:charset w:val="00"/>
    <w:family w:val="auto"/>
    <w:pitch w:val="variable"/>
    <w:sig w:usb0="80000063" w:usb1="00000040" w:usb2="00000000" w:usb3="00000000" w:csb0="0000006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9FC" w:rsidRDefault="000769FC">
      <w:r>
        <w:separator/>
      </w:r>
    </w:p>
  </w:footnote>
  <w:footnote w:type="continuationSeparator" w:id="0">
    <w:p w:rsidR="000769FC" w:rsidRDefault="000769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363CBC"/>
    <w:lvl w:ilvl="0">
      <w:start w:val="1"/>
      <w:numFmt w:val="bullet"/>
      <w:pStyle w:val="Footer-Lef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D9476E"/>
    <w:multiLevelType w:val="hybridMultilevel"/>
    <w:tmpl w:val="18C6C06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A12640"/>
    <w:multiLevelType w:val="hybridMultilevel"/>
    <w:tmpl w:val="31B8D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91849D7"/>
    <w:multiLevelType w:val="hybridMultilevel"/>
    <w:tmpl w:val="0C24FE6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">
    <w:nsid w:val="49D06442"/>
    <w:multiLevelType w:val="hybridMultilevel"/>
    <w:tmpl w:val="F8B6F03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8254981"/>
    <w:multiLevelType w:val="hybridMultilevel"/>
    <w:tmpl w:val="4CFA7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8A3516"/>
    <w:multiLevelType w:val="hybridMultilevel"/>
    <w:tmpl w:val="AE86C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D1280F"/>
    <w:multiLevelType w:val="hybridMultilevel"/>
    <w:tmpl w:val="1876A73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8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  <w:docVar w:name="ShowDynamicGuides" w:val="1"/>
    <w:docVar w:name="ShowMarginGuides" w:val="1"/>
    <w:docVar w:name="ShowOutlines" w:val="0"/>
    <w:docVar w:name="ShowStaticGuides" w:val="1"/>
  </w:docVars>
  <w:rsids>
    <w:rsidRoot w:val="00B212A9"/>
    <w:rsid w:val="00011CB4"/>
    <w:rsid w:val="000521CF"/>
    <w:rsid w:val="000530B6"/>
    <w:rsid w:val="000769FC"/>
    <w:rsid w:val="00082882"/>
    <w:rsid w:val="00085FA0"/>
    <w:rsid w:val="00093ACB"/>
    <w:rsid w:val="000B1916"/>
    <w:rsid w:val="000B5AB8"/>
    <w:rsid w:val="000C3478"/>
    <w:rsid w:val="00105610"/>
    <w:rsid w:val="00151040"/>
    <w:rsid w:val="00167E8A"/>
    <w:rsid w:val="001719DB"/>
    <w:rsid w:val="001B3F6E"/>
    <w:rsid w:val="00213EB0"/>
    <w:rsid w:val="00234C14"/>
    <w:rsid w:val="002414E6"/>
    <w:rsid w:val="00257DBB"/>
    <w:rsid w:val="002A0C3B"/>
    <w:rsid w:val="002A2A01"/>
    <w:rsid w:val="002B00EF"/>
    <w:rsid w:val="002C0F13"/>
    <w:rsid w:val="002F38DD"/>
    <w:rsid w:val="002F4EA1"/>
    <w:rsid w:val="00346C35"/>
    <w:rsid w:val="003C2966"/>
    <w:rsid w:val="003E1ADC"/>
    <w:rsid w:val="003F60F6"/>
    <w:rsid w:val="00401CB6"/>
    <w:rsid w:val="00403549"/>
    <w:rsid w:val="004317FC"/>
    <w:rsid w:val="0046386C"/>
    <w:rsid w:val="00473C79"/>
    <w:rsid w:val="004E62DA"/>
    <w:rsid w:val="0050673C"/>
    <w:rsid w:val="00543EC2"/>
    <w:rsid w:val="00551BB2"/>
    <w:rsid w:val="00585DE2"/>
    <w:rsid w:val="00590986"/>
    <w:rsid w:val="005B2309"/>
    <w:rsid w:val="005F7D85"/>
    <w:rsid w:val="0060278C"/>
    <w:rsid w:val="00604FD6"/>
    <w:rsid w:val="0061372D"/>
    <w:rsid w:val="00623970"/>
    <w:rsid w:val="006969D0"/>
    <w:rsid w:val="007057A5"/>
    <w:rsid w:val="0071355F"/>
    <w:rsid w:val="00777CDC"/>
    <w:rsid w:val="007A6AEF"/>
    <w:rsid w:val="0086531C"/>
    <w:rsid w:val="00882A6C"/>
    <w:rsid w:val="008C7292"/>
    <w:rsid w:val="00931E32"/>
    <w:rsid w:val="00950756"/>
    <w:rsid w:val="009525A0"/>
    <w:rsid w:val="009C414A"/>
    <w:rsid w:val="009D0889"/>
    <w:rsid w:val="009F0BE3"/>
    <w:rsid w:val="00A43BD3"/>
    <w:rsid w:val="00A766D8"/>
    <w:rsid w:val="00A84950"/>
    <w:rsid w:val="00AD4F74"/>
    <w:rsid w:val="00AE3A85"/>
    <w:rsid w:val="00AF2891"/>
    <w:rsid w:val="00B212A9"/>
    <w:rsid w:val="00B727A4"/>
    <w:rsid w:val="00C13E43"/>
    <w:rsid w:val="00D01857"/>
    <w:rsid w:val="00D14B66"/>
    <w:rsid w:val="00D255EC"/>
    <w:rsid w:val="00D36C8E"/>
    <w:rsid w:val="00DA4094"/>
    <w:rsid w:val="00DA687C"/>
    <w:rsid w:val="00DB6C52"/>
    <w:rsid w:val="00DE4C31"/>
    <w:rsid w:val="00DE5DB4"/>
    <w:rsid w:val="00DE7DBC"/>
    <w:rsid w:val="00DF173B"/>
    <w:rsid w:val="00E02CA8"/>
    <w:rsid w:val="00E2335B"/>
    <w:rsid w:val="00E66CAA"/>
    <w:rsid w:val="00E732E5"/>
    <w:rsid w:val="00E767DD"/>
    <w:rsid w:val="00E96A44"/>
    <w:rsid w:val="00EB7389"/>
    <w:rsid w:val="00ED7267"/>
    <w:rsid w:val="00F24CBF"/>
    <w:rsid w:val="00FA5AFD"/>
    <w:rsid w:val="00FC06CA"/>
    <w:rsid w:val="00FD1F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s Gothic MT" w:eastAsia="ＭＳ 明朝" w:hAnsi="News Gothic M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2" w:qFormat="1"/>
    <w:lsdException w:name="Date" w:uiPriority="99"/>
  </w:latentStyles>
  <w:style w:type="paragraph" w:default="1" w:styleId="Normal">
    <w:name w:val="Normal"/>
    <w:qFormat/>
    <w:rsid w:val="000C3478"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b/>
      <w:bCs/>
      <w:color w:val="FFFFFF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bCs/>
      <w:color w:val="FFFFFF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b/>
      <w:bCs/>
      <w:i/>
      <w:iCs/>
      <w:color w:val="2D2F2D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color w:val="161716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i/>
      <w:iCs/>
      <w:color w:val="161716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i/>
      <w:iCs/>
      <w:color w:val="404040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color w:val="363636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i/>
      <w:iCs/>
      <w:color w:val="36363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/>
      <w:sz w:val="48"/>
    </w:rPr>
  </w:style>
  <w:style w:type="character" w:customStyle="1" w:styleId="FooterChar">
    <w:name w:val="Footer Char"/>
    <w:link w:val="Footer"/>
    <w:rsid w:val="00882A2D"/>
    <w:rPr>
      <w:color w:val="FFFFFF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color w:val="FFFFFF"/>
      <w:kern w:val="32"/>
      <w:sz w:val="112"/>
      <w:szCs w:val="52"/>
    </w:rPr>
  </w:style>
  <w:style w:type="character" w:customStyle="1" w:styleId="TitleChar">
    <w:name w:val="Title Char"/>
    <w:link w:val="Title"/>
    <w:rsid w:val="00D10CB6"/>
    <w:rPr>
      <w:rFonts w:ascii="News Gothic MT" w:eastAsia="ＭＳ 明朝" w:hAnsi="News Gothic MT" w:cs="Times New Roman"/>
      <w:color w:val="FFFFFF"/>
      <w:kern w:val="32"/>
      <w:sz w:val="112"/>
      <w:szCs w:val="52"/>
    </w:rPr>
  </w:style>
  <w:style w:type="character" w:customStyle="1" w:styleId="Heading1Char">
    <w:name w:val="Heading 1 Char"/>
    <w:link w:val="Heading1"/>
    <w:rsid w:val="00882A2D"/>
    <w:rPr>
      <w:rFonts w:ascii="News Gothic MT" w:eastAsia="ＭＳ 明朝" w:hAnsi="News Gothic MT" w:cs="Times New Roman"/>
      <w:b/>
      <w:bCs/>
      <w:color w:val="FFFFFF"/>
      <w:sz w:val="40"/>
      <w:szCs w:val="32"/>
    </w:rPr>
  </w:style>
  <w:style w:type="character" w:customStyle="1" w:styleId="Heading2Char">
    <w:name w:val="Heading 2 Char"/>
    <w:link w:val="Heading2"/>
    <w:semiHidden/>
    <w:rsid w:val="00882A2D"/>
    <w:rPr>
      <w:rFonts w:ascii="News Gothic MT" w:eastAsia="ＭＳ 明朝" w:hAnsi="News Gothic MT" w:cs="Times New Roman"/>
      <w:bCs/>
      <w:color w:val="FFFFFF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/>
      <w:sz w:val="40"/>
    </w:rPr>
  </w:style>
  <w:style w:type="character" w:customStyle="1" w:styleId="DateChar">
    <w:name w:val="Date Char"/>
    <w:link w:val="Date"/>
    <w:semiHidden/>
    <w:rsid w:val="00882A2D"/>
    <w:rPr>
      <w:color w:val="FFFFFF"/>
      <w:sz w:val="40"/>
    </w:rPr>
  </w:style>
  <w:style w:type="character" w:customStyle="1" w:styleId="Heading4Char">
    <w:name w:val="Heading 4 Char"/>
    <w:link w:val="Heading4"/>
    <w:semiHidden/>
    <w:rsid w:val="00882A2D"/>
    <w:rPr>
      <w:rFonts w:ascii="News Gothic MT" w:eastAsia="ＭＳ 明朝" w:hAnsi="News Gothic MT" w:cs="Times New Roman"/>
      <w:b/>
      <w:bCs/>
      <w:i/>
      <w:iCs/>
      <w:color w:val="2D2F2D"/>
    </w:rPr>
  </w:style>
  <w:style w:type="character" w:customStyle="1" w:styleId="Heading5Char">
    <w:name w:val="Heading 5 Char"/>
    <w:link w:val="Heading5"/>
    <w:semiHidden/>
    <w:rsid w:val="00882A2D"/>
    <w:rPr>
      <w:rFonts w:ascii="News Gothic MT" w:eastAsia="ＭＳ 明朝" w:hAnsi="News Gothic MT" w:cs="Times New Roman"/>
      <w:color w:val="161716"/>
    </w:rPr>
  </w:style>
  <w:style w:type="character" w:customStyle="1" w:styleId="Heading6Char">
    <w:name w:val="Heading 6 Char"/>
    <w:link w:val="Heading6"/>
    <w:semiHidden/>
    <w:rsid w:val="00882A2D"/>
    <w:rPr>
      <w:rFonts w:ascii="News Gothic MT" w:eastAsia="ＭＳ 明朝" w:hAnsi="News Gothic MT" w:cs="Times New Roman"/>
      <w:i/>
      <w:iCs/>
      <w:color w:val="161716"/>
    </w:rPr>
  </w:style>
  <w:style w:type="character" w:customStyle="1" w:styleId="Heading7Char">
    <w:name w:val="Heading 7 Char"/>
    <w:link w:val="Heading7"/>
    <w:semiHidden/>
    <w:rsid w:val="00882A2D"/>
    <w:rPr>
      <w:rFonts w:ascii="News Gothic MT" w:eastAsia="ＭＳ 明朝" w:hAnsi="News Gothic MT" w:cs="Times New Roman"/>
      <w:i/>
      <w:iCs/>
      <w:color w:val="404040"/>
    </w:rPr>
  </w:style>
  <w:style w:type="character" w:customStyle="1" w:styleId="Heading8Char">
    <w:name w:val="Heading 8 Char"/>
    <w:link w:val="Heading8"/>
    <w:semiHidden/>
    <w:rsid w:val="00882A2D"/>
    <w:rPr>
      <w:rFonts w:ascii="News Gothic MT" w:eastAsia="ＭＳ 明朝" w:hAnsi="News Gothic MT" w:cs="Times New Roman"/>
      <w:color w:val="363636"/>
      <w:sz w:val="20"/>
      <w:szCs w:val="20"/>
    </w:rPr>
  </w:style>
  <w:style w:type="character" w:customStyle="1" w:styleId="Heading9Char">
    <w:name w:val="Heading 9 Char"/>
    <w:link w:val="Heading9"/>
    <w:semiHidden/>
    <w:rsid w:val="00882A2D"/>
    <w:rPr>
      <w:rFonts w:ascii="News Gothic MT" w:eastAsia="ＭＳ 明朝" w:hAnsi="News Gothic MT" w:cs="Times New Roman"/>
      <w:i/>
      <w:iCs/>
      <w:color w:val="363636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  <w:style w:type="paragraph" w:styleId="ListParagraph">
    <w:name w:val="List Paragraph"/>
    <w:basedOn w:val="Normal"/>
    <w:rsid w:val="00D36C8E"/>
    <w:pPr>
      <w:ind w:left="720"/>
      <w:contextualSpacing/>
    </w:pPr>
  </w:style>
  <w:style w:type="character" w:styleId="Hyperlink">
    <w:name w:val="Hyperlink"/>
    <w:basedOn w:val="DefaultParagraphFont"/>
    <w:rsid w:val="00B727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s Gothic MT" w:eastAsia="ＭＳ 明朝" w:hAnsi="News Gothic M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2" w:qFormat="1"/>
    <w:lsdException w:name="Date" w:uiPriority="99"/>
  </w:latentStyles>
  <w:style w:type="paragraph" w:default="1" w:styleId="Normal">
    <w:name w:val="Normal"/>
    <w:qFormat/>
    <w:rsid w:val="000C3478"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b/>
      <w:bCs/>
      <w:color w:val="FFFFFF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bCs/>
      <w:color w:val="FFFFFF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b/>
      <w:bCs/>
      <w:i/>
      <w:iCs/>
      <w:color w:val="2D2F2D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color w:val="161716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i/>
      <w:iCs/>
      <w:color w:val="161716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i/>
      <w:iCs/>
      <w:color w:val="404040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color w:val="363636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i/>
      <w:iCs/>
      <w:color w:val="36363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/>
      <w:sz w:val="48"/>
    </w:rPr>
  </w:style>
  <w:style w:type="character" w:customStyle="1" w:styleId="FooterChar">
    <w:name w:val="Footer Char"/>
    <w:link w:val="Footer"/>
    <w:rsid w:val="00882A2D"/>
    <w:rPr>
      <w:color w:val="FFFFFF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color w:val="FFFFFF"/>
      <w:kern w:val="32"/>
      <w:sz w:val="112"/>
      <w:szCs w:val="52"/>
    </w:rPr>
  </w:style>
  <w:style w:type="character" w:customStyle="1" w:styleId="TitleChar">
    <w:name w:val="Title Char"/>
    <w:link w:val="Title"/>
    <w:rsid w:val="00D10CB6"/>
    <w:rPr>
      <w:rFonts w:ascii="News Gothic MT" w:eastAsia="ＭＳ 明朝" w:hAnsi="News Gothic MT" w:cs="Times New Roman"/>
      <w:color w:val="FFFFFF"/>
      <w:kern w:val="32"/>
      <w:sz w:val="112"/>
      <w:szCs w:val="52"/>
    </w:rPr>
  </w:style>
  <w:style w:type="character" w:customStyle="1" w:styleId="Heading1Char">
    <w:name w:val="Heading 1 Char"/>
    <w:link w:val="Heading1"/>
    <w:rsid w:val="00882A2D"/>
    <w:rPr>
      <w:rFonts w:ascii="News Gothic MT" w:eastAsia="ＭＳ 明朝" w:hAnsi="News Gothic MT" w:cs="Times New Roman"/>
      <w:b/>
      <w:bCs/>
      <w:color w:val="FFFFFF"/>
      <w:sz w:val="40"/>
      <w:szCs w:val="32"/>
    </w:rPr>
  </w:style>
  <w:style w:type="character" w:customStyle="1" w:styleId="Heading2Char">
    <w:name w:val="Heading 2 Char"/>
    <w:link w:val="Heading2"/>
    <w:semiHidden/>
    <w:rsid w:val="00882A2D"/>
    <w:rPr>
      <w:rFonts w:ascii="News Gothic MT" w:eastAsia="ＭＳ 明朝" w:hAnsi="News Gothic MT" w:cs="Times New Roman"/>
      <w:bCs/>
      <w:color w:val="FFFFFF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/>
      <w:sz w:val="40"/>
    </w:rPr>
  </w:style>
  <w:style w:type="character" w:customStyle="1" w:styleId="DateChar">
    <w:name w:val="Date Char"/>
    <w:link w:val="Date"/>
    <w:semiHidden/>
    <w:rsid w:val="00882A2D"/>
    <w:rPr>
      <w:color w:val="FFFFFF"/>
      <w:sz w:val="40"/>
    </w:rPr>
  </w:style>
  <w:style w:type="character" w:customStyle="1" w:styleId="Heading4Char">
    <w:name w:val="Heading 4 Char"/>
    <w:link w:val="Heading4"/>
    <w:semiHidden/>
    <w:rsid w:val="00882A2D"/>
    <w:rPr>
      <w:rFonts w:ascii="News Gothic MT" w:eastAsia="ＭＳ 明朝" w:hAnsi="News Gothic MT" w:cs="Times New Roman"/>
      <w:b/>
      <w:bCs/>
      <w:i/>
      <w:iCs/>
      <w:color w:val="2D2F2D"/>
    </w:rPr>
  </w:style>
  <w:style w:type="character" w:customStyle="1" w:styleId="Heading5Char">
    <w:name w:val="Heading 5 Char"/>
    <w:link w:val="Heading5"/>
    <w:semiHidden/>
    <w:rsid w:val="00882A2D"/>
    <w:rPr>
      <w:rFonts w:ascii="News Gothic MT" w:eastAsia="ＭＳ 明朝" w:hAnsi="News Gothic MT" w:cs="Times New Roman"/>
      <w:color w:val="161716"/>
    </w:rPr>
  </w:style>
  <w:style w:type="character" w:customStyle="1" w:styleId="Heading6Char">
    <w:name w:val="Heading 6 Char"/>
    <w:link w:val="Heading6"/>
    <w:semiHidden/>
    <w:rsid w:val="00882A2D"/>
    <w:rPr>
      <w:rFonts w:ascii="News Gothic MT" w:eastAsia="ＭＳ 明朝" w:hAnsi="News Gothic MT" w:cs="Times New Roman"/>
      <w:i/>
      <w:iCs/>
      <w:color w:val="161716"/>
    </w:rPr>
  </w:style>
  <w:style w:type="character" w:customStyle="1" w:styleId="Heading7Char">
    <w:name w:val="Heading 7 Char"/>
    <w:link w:val="Heading7"/>
    <w:semiHidden/>
    <w:rsid w:val="00882A2D"/>
    <w:rPr>
      <w:rFonts w:ascii="News Gothic MT" w:eastAsia="ＭＳ 明朝" w:hAnsi="News Gothic MT" w:cs="Times New Roman"/>
      <w:i/>
      <w:iCs/>
      <w:color w:val="404040"/>
    </w:rPr>
  </w:style>
  <w:style w:type="character" w:customStyle="1" w:styleId="Heading8Char">
    <w:name w:val="Heading 8 Char"/>
    <w:link w:val="Heading8"/>
    <w:semiHidden/>
    <w:rsid w:val="00882A2D"/>
    <w:rPr>
      <w:rFonts w:ascii="News Gothic MT" w:eastAsia="ＭＳ 明朝" w:hAnsi="News Gothic MT" w:cs="Times New Roman"/>
      <w:color w:val="363636"/>
      <w:sz w:val="20"/>
      <w:szCs w:val="20"/>
    </w:rPr>
  </w:style>
  <w:style w:type="character" w:customStyle="1" w:styleId="Heading9Char">
    <w:name w:val="Heading 9 Char"/>
    <w:link w:val="Heading9"/>
    <w:semiHidden/>
    <w:rsid w:val="00882A2D"/>
    <w:rPr>
      <w:rFonts w:ascii="News Gothic MT" w:eastAsia="ＭＳ 明朝" w:hAnsi="News Gothic MT" w:cs="Times New Roman"/>
      <w:i/>
      <w:iCs/>
      <w:color w:val="363636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  <w:style w:type="paragraph" w:styleId="ListParagraph">
    <w:name w:val="List Paragraph"/>
    <w:basedOn w:val="Normal"/>
    <w:rsid w:val="00D36C8E"/>
    <w:pPr>
      <w:ind w:left="720"/>
      <w:contextualSpacing/>
    </w:pPr>
  </w:style>
  <w:style w:type="character" w:styleId="Hyperlink">
    <w:name w:val="Hyperlink"/>
    <w:basedOn w:val="DefaultParagraphFont"/>
    <w:rsid w:val="00B727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tif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Photo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Photo Flyer.dotx</Template>
  <TotalTime>0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Pheobe Lail-Chambers</dc:creator>
  <cp:keywords/>
  <dc:description/>
  <cp:lastModifiedBy>Pheobe Lail-Chambers</cp:lastModifiedBy>
  <cp:revision>2</cp:revision>
  <cp:lastPrinted>2014-10-28T23:12:00Z</cp:lastPrinted>
  <dcterms:created xsi:type="dcterms:W3CDTF">2014-10-29T03:12:00Z</dcterms:created>
  <dcterms:modified xsi:type="dcterms:W3CDTF">2014-10-29T03:12:00Z</dcterms:modified>
  <cp:category/>
</cp:coreProperties>
</file>