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353F4B83" wp14:editId="5840BFD3">
                  <wp:extent cx="4572000" cy="30740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7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3C265E" w:rsidP="005C61E4">
            <w:pPr>
              <w:pStyle w:val="Date"/>
            </w:pPr>
            <w:r>
              <w:t>Jan. 13, 2017</w:t>
            </w:r>
          </w:p>
          <w:p w:rsidR="005C61E4" w:rsidRPr="00AA4794" w:rsidRDefault="003C265E" w:rsidP="005C61E4">
            <w:pPr>
              <w:pStyle w:val="Title"/>
            </w:pPr>
            <w:r>
              <w:t>Agent Open House 11-2</w:t>
            </w:r>
          </w:p>
          <w:p w:rsidR="000D691C" w:rsidRDefault="000D691C" w:rsidP="005C61E4">
            <w:pPr>
              <w:pStyle w:val="Heading1"/>
              <w:outlineLvl w:val="0"/>
            </w:pPr>
            <w:r>
              <w:t>Home will be available for showings on 1/13/17</w:t>
            </w:r>
          </w:p>
          <w:p w:rsidR="005C61E4" w:rsidRPr="00AA4794" w:rsidRDefault="003C265E" w:rsidP="005C61E4">
            <w:pPr>
              <w:pStyle w:val="Heading1"/>
              <w:outlineLvl w:val="0"/>
            </w:pPr>
            <w:r>
              <w:t xml:space="preserve"> </w:t>
            </w:r>
          </w:p>
          <w:p w:rsidR="000F74A2" w:rsidRDefault="006F3FDC" w:rsidP="005C61E4">
            <w:pPr>
              <w:spacing w:after="160" w:line="312" w:lineRule="auto"/>
            </w:pPr>
            <w:r>
              <w:t>Come tour this o</w:t>
            </w:r>
            <w:r w:rsidR="003C265E">
              <w:t>utstanding waterfront home overlooking the Wando River</w:t>
            </w:r>
            <w:r>
              <w:t xml:space="preserve">. </w:t>
            </w:r>
            <w:r w:rsidR="002937D5">
              <w:t xml:space="preserve"> L</w:t>
            </w:r>
            <w:r w:rsidR="000D691C">
              <w:t xml:space="preserve">ocated in North Creek at the Point in Rivertowne Country Club, </w:t>
            </w:r>
            <w:r w:rsidR="00D50F0A">
              <w:t>this custom-built</w:t>
            </w:r>
            <w:r w:rsidR="002937D5">
              <w:t xml:space="preserve"> home </w:t>
            </w:r>
            <w:r w:rsidR="00D50F0A">
              <w:t xml:space="preserve">has </w:t>
            </w:r>
            <w:r>
              <w:t>never been offered be</w:t>
            </w:r>
            <w:r w:rsidR="00D50F0A">
              <w:t>fore.  Your d</w:t>
            </w:r>
            <w:r w:rsidR="000F74A2">
              <w:t>iscerning buyers will truly appreciate the spectacular views</w:t>
            </w:r>
            <w:r w:rsidR="00D50F0A">
              <w:t xml:space="preserve"> they will enjoy throughout this home</w:t>
            </w:r>
            <w:r w:rsidR="000F74A2">
              <w:t xml:space="preserve"> along with the quality construction</w:t>
            </w:r>
            <w:r w:rsidR="00D50F0A">
              <w:t xml:space="preserve">, </w:t>
            </w:r>
            <w:r w:rsidR="000F74A2">
              <w:t>attention to detail</w:t>
            </w:r>
            <w:r w:rsidR="00D50F0A">
              <w:t xml:space="preserve"> and many upgrades.</w:t>
            </w:r>
          </w:p>
          <w:p w:rsidR="005C61E4" w:rsidRDefault="002937D5" w:rsidP="005C61E4">
            <w:pPr>
              <w:spacing w:after="160" w:line="312" w:lineRule="auto"/>
            </w:pPr>
            <w:r>
              <w:t>Please join us for an agent preview on</w:t>
            </w:r>
            <w:r w:rsidR="000D691C">
              <w:t xml:space="preserve"> Friday,</w:t>
            </w:r>
            <w:r w:rsidR="006F3FDC">
              <w:t xml:space="preserve"> </w:t>
            </w:r>
            <w:r w:rsidR="003C265E">
              <w:t xml:space="preserve">January 13, 2017 from 11am to 2 pm. </w:t>
            </w:r>
            <w:r w:rsidR="000D691C">
              <w:t xml:space="preserve"> </w:t>
            </w:r>
            <w:r>
              <w:t>A</w:t>
            </w:r>
            <w:r w:rsidR="000F74A2">
              <w:t xml:space="preserve"> light lunch will be provided.</w:t>
            </w:r>
          </w:p>
          <w:p w:rsidR="006F3FDC" w:rsidRPr="00AA4794" w:rsidRDefault="006F3FDC" w:rsidP="005C61E4">
            <w:pPr>
              <w:spacing w:after="160" w:line="312" w:lineRule="auto"/>
            </w:pPr>
          </w:p>
          <w:p w:rsidR="00880783" w:rsidRPr="00AA4794" w:rsidRDefault="00132D27" w:rsidP="00132D27">
            <w:pPr>
              <w:spacing w:after="160" w:line="312" w:lineRule="auto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53C9B31" wp14:editId="311AABCD">
                  <wp:extent cx="1399541" cy="571499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oldenBear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37" cy="60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EB2E10">
              <w:t xml:space="preserve">  </w:t>
            </w:r>
            <w:bookmarkStart w:id="0" w:name="_GoBack"/>
            <w:bookmarkEnd w:id="0"/>
            <w:r>
              <w:t xml:space="preserve">  </w:t>
            </w:r>
            <w:r>
              <w:rPr>
                <w:noProof/>
                <w:lang w:eastAsia="en-US"/>
              </w:rPr>
              <w:drawing>
                <wp:inline distT="0" distB="0" distL="0" distR="0" wp14:anchorId="146A3556" wp14:editId="498CDE50">
                  <wp:extent cx="828675" cy="57018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olinaOn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438" cy="58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C61E4" w:rsidRDefault="000D691C" w:rsidP="005C61E4">
            <w:pPr>
              <w:pStyle w:val="Heading2"/>
              <w:outlineLvl w:val="1"/>
            </w:pPr>
            <w:r>
              <w:t>1900 N. Creek Dr.</w:t>
            </w:r>
          </w:p>
          <w:p w:rsidR="000D691C" w:rsidRDefault="000D691C" w:rsidP="005C61E4">
            <w:pPr>
              <w:pStyle w:val="Heading2"/>
              <w:outlineLvl w:val="1"/>
            </w:pPr>
            <w:r>
              <w:t>Mt. Pleasant</w:t>
            </w:r>
          </w:p>
          <w:p w:rsidR="002937D5" w:rsidRPr="00AA4794" w:rsidRDefault="002937D5" w:rsidP="005C61E4">
            <w:pPr>
              <w:pStyle w:val="Heading2"/>
              <w:outlineLvl w:val="1"/>
            </w:pPr>
            <w:r>
              <w:t>Rivertowne CC</w:t>
            </w:r>
          </w:p>
          <w:p w:rsidR="005C61E4" w:rsidRPr="00AA4794" w:rsidRDefault="00EB2E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2F06280322334D56BB78DF61DE92250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Default="002937D5" w:rsidP="005C61E4">
            <w:pPr>
              <w:pStyle w:val="Heading2"/>
              <w:outlineLvl w:val="1"/>
            </w:pPr>
            <w:r>
              <w:t>Waterfront</w:t>
            </w:r>
            <w:r w:rsidR="006F3FDC">
              <w:t xml:space="preserve"> Home </w:t>
            </w:r>
          </w:p>
          <w:p w:rsidR="006F3FDC" w:rsidRDefault="006F3FDC" w:rsidP="005C61E4">
            <w:pPr>
              <w:pStyle w:val="Heading2"/>
              <w:outlineLvl w:val="1"/>
            </w:pPr>
            <w:r>
              <w:t>5 Bedrooms</w:t>
            </w:r>
          </w:p>
          <w:p w:rsidR="006F3FDC" w:rsidRDefault="006F3FDC" w:rsidP="005C61E4">
            <w:pPr>
              <w:pStyle w:val="Heading2"/>
              <w:outlineLvl w:val="1"/>
            </w:pPr>
            <w:r>
              <w:t>4.5 Baths</w:t>
            </w:r>
          </w:p>
          <w:p w:rsidR="006F3FDC" w:rsidRDefault="006F3FDC" w:rsidP="005C61E4">
            <w:pPr>
              <w:pStyle w:val="Heading2"/>
              <w:outlineLvl w:val="1"/>
            </w:pPr>
            <w:r>
              <w:t>4585 SqFt</w:t>
            </w:r>
          </w:p>
          <w:p w:rsidR="005C61E4" w:rsidRPr="00AA4794" w:rsidRDefault="00EB2E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471F967009B94B3F8161EEE171DECA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Default="006F3FDC" w:rsidP="005C61E4">
            <w:pPr>
              <w:pStyle w:val="Heading2"/>
              <w:outlineLvl w:val="1"/>
            </w:pPr>
            <w:r>
              <w:t>$1,650,000</w:t>
            </w:r>
          </w:p>
          <w:p w:rsidR="005C61E4" w:rsidRPr="00AA4794" w:rsidRDefault="00EB2E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82FE85431FA643EA8063C8E00F25933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0F74A2" w:rsidRDefault="006F3FDC" w:rsidP="005C61E4">
            <w:pPr>
              <w:pStyle w:val="Heading2"/>
              <w:outlineLvl w:val="1"/>
            </w:pPr>
            <w:r>
              <w:t>Private Boat Dock</w:t>
            </w:r>
          </w:p>
          <w:p w:rsidR="005C61E4" w:rsidRPr="00AA4794" w:rsidRDefault="00EB2E1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254E364AF6E641048F57AAB7399E5C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0D691C" w:rsidRDefault="000D691C" w:rsidP="000D691C">
            <w:pPr>
              <w:pStyle w:val="Heading2"/>
              <w:outlineLvl w:val="1"/>
            </w:pPr>
            <w:r>
              <w:t xml:space="preserve"> </w:t>
            </w:r>
            <w:r w:rsidR="006F3FDC">
              <w:t>Elevator</w:t>
            </w:r>
            <w:r>
              <w:t xml:space="preserve"> </w:t>
            </w:r>
            <w:r w:rsidR="002937D5">
              <w:t>&amp; More!</w:t>
            </w:r>
          </w:p>
          <w:p w:rsidR="000D691C" w:rsidRDefault="000D691C" w:rsidP="005C61E4">
            <w:pPr>
              <w:pStyle w:val="Heading3"/>
              <w:outlineLvl w:val="2"/>
            </w:pPr>
            <w:r>
              <w:t>Co-Listed By</w:t>
            </w:r>
          </w:p>
          <w:p w:rsidR="000D691C" w:rsidRDefault="000D691C" w:rsidP="005C61E4">
            <w:pPr>
              <w:pStyle w:val="Heading3"/>
              <w:outlineLvl w:val="2"/>
            </w:pPr>
            <w:r>
              <w:t xml:space="preserve">Lori Claussen </w:t>
            </w:r>
          </w:p>
          <w:p w:rsidR="000D691C" w:rsidRDefault="000D691C" w:rsidP="005C61E4">
            <w:pPr>
              <w:pStyle w:val="Heading3"/>
              <w:outlineLvl w:val="2"/>
            </w:pPr>
            <w:r>
              <w:t>Golden Bear Realty</w:t>
            </w:r>
          </w:p>
          <w:p w:rsidR="002937D5" w:rsidRDefault="002937D5" w:rsidP="005C61E4">
            <w:pPr>
              <w:pStyle w:val="Heading3"/>
              <w:outlineLvl w:val="2"/>
            </w:pPr>
            <w:r>
              <w:t>843-224-8506</w:t>
            </w:r>
          </w:p>
          <w:p w:rsidR="000D691C" w:rsidRDefault="000D691C" w:rsidP="005C61E4">
            <w:pPr>
              <w:pStyle w:val="Heading3"/>
              <w:outlineLvl w:val="2"/>
            </w:pPr>
            <w:r>
              <w:t xml:space="preserve">&amp; </w:t>
            </w:r>
          </w:p>
          <w:p w:rsidR="002937D5" w:rsidRDefault="000D691C" w:rsidP="005C61E4">
            <w:pPr>
              <w:pStyle w:val="Heading3"/>
              <w:outlineLvl w:val="2"/>
            </w:pPr>
            <w:r>
              <w:t>Darlene Smith</w:t>
            </w:r>
            <w:r w:rsidR="002937D5">
              <w:t xml:space="preserve"> Carolina One Realty </w:t>
            </w:r>
          </w:p>
          <w:p w:rsidR="005C61E4" w:rsidRPr="00AA4794" w:rsidRDefault="002937D5" w:rsidP="005C61E4">
            <w:pPr>
              <w:pStyle w:val="Heading3"/>
              <w:outlineLvl w:val="2"/>
            </w:pPr>
            <w:r w:rsidRPr="002937D5">
              <w:t>843-696-7824</w:t>
            </w:r>
          </w:p>
          <w:p w:rsidR="005C61E4" w:rsidRPr="00AA4794" w:rsidRDefault="00EB2E10" w:rsidP="002937D5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A0E2A5FCF0D849BA9CF48C9C3A4B13E6"/>
                </w:placeholder>
                <w15:appearance w15:val="hidden"/>
                <w:text w:multiLine="1"/>
              </w:sdtPr>
              <w:sdtEndPr/>
              <w:sdtContent>
                <w:r w:rsidR="000D691C">
                  <w:br/>
                </w:r>
              </w:sdtContent>
            </w:sdt>
          </w:p>
          <w:p w:rsidR="005C61E4" w:rsidRPr="00AA4794" w:rsidRDefault="00EB2E10" w:rsidP="00AA4794">
            <w:pPr>
              <w:pStyle w:val="ContactInfo"/>
              <w:spacing w:line="312" w:lineRule="auto"/>
            </w:pPr>
            <w:sdt>
              <w:sdtPr>
                <w:alias w:val="Enter telephone:"/>
                <w:tag w:val="Enter telephone:"/>
                <w:id w:val="-1673945644"/>
                <w:placeholder>
                  <w:docPart w:val="E768A1FCA90247168BA41FD79518D3F6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AA4794">
                  <w:t>Telephone</w:t>
                </w:r>
              </w:sdtContent>
            </w:sdt>
          </w:p>
          <w:p w:rsidR="005C61E4" w:rsidRPr="00AA4794" w:rsidRDefault="00EB2E10" w:rsidP="00AA4794">
            <w:pPr>
              <w:pStyle w:val="ContactInfo"/>
              <w:spacing w:line="312" w:lineRule="auto"/>
            </w:pPr>
            <w:sdt>
              <w:sdtPr>
                <w:alias w:val="Enter web address:"/>
                <w:tag w:val="Enter web address:"/>
                <w:id w:val="-1267527076"/>
                <w:placeholder>
                  <w:docPart w:val="276A99CBC6BF489B95FBB87588EEA957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Web Address</w:t>
                </w:r>
              </w:sdtContent>
            </w:sdt>
          </w:p>
          <w:p w:rsidR="005C61E4" w:rsidRPr="00AA4794" w:rsidRDefault="00EB2E10" w:rsidP="00AA4794">
            <w:pPr>
              <w:pStyle w:val="ContactInfo"/>
              <w:spacing w:line="312" w:lineRule="auto"/>
            </w:pPr>
            <w:sdt>
              <w:sdtPr>
                <w:alias w:val="Enter dates and times:"/>
                <w:tag w:val="Enter dates and times:"/>
                <w:id w:val="1558429644"/>
                <w:placeholder>
                  <w:docPart w:val="6C0E651007224995BF3A31480241C4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Dates and Times</w:t>
                </w:r>
              </w:sdtContent>
            </w:sdt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660" w:rsidRDefault="00047660" w:rsidP="005F5D5F">
      <w:pPr>
        <w:spacing w:after="0" w:line="240" w:lineRule="auto"/>
      </w:pPr>
      <w:r>
        <w:separator/>
      </w:r>
    </w:p>
  </w:endnote>
  <w:endnote w:type="continuationSeparator" w:id="0">
    <w:p w:rsidR="00047660" w:rsidRDefault="0004766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660" w:rsidRDefault="00047660" w:rsidP="005F5D5F">
      <w:pPr>
        <w:spacing w:after="0" w:line="240" w:lineRule="auto"/>
      </w:pPr>
      <w:r>
        <w:separator/>
      </w:r>
    </w:p>
  </w:footnote>
  <w:footnote w:type="continuationSeparator" w:id="0">
    <w:p w:rsidR="00047660" w:rsidRDefault="0004766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32" type="#_x0000_t75" style="width:52.5pt;height:36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65E"/>
    <w:rsid w:val="000168C0"/>
    <w:rsid w:val="000427C6"/>
    <w:rsid w:val="00047660"/>
    <w:rsid w:val="00076F31"/>
    <w:rsid w:val="000D691C"/>
    <w:rsid w:val="000F74A2"/>
    <w:rsid w:val="00132D27"/>
    <w:rsid w:val="00171CDD"/>
    <w:rsid w:val="00175521"/>
    <w:rsid w:val="00181FB9"/>
    <w:rsid w:val="00251739"/>
    <w:rsid w:val="00261A78"/>
    <w:rsid w:val="002937D5"/>
    <w:rsid w:val="003B6A17"/>
    <w:rsid w:val="003C265E"/>
    <w:rsid w:val="00411532"/>
    <w:rsid w:val="005222EE"/>
    <w:rsid w:val="00541BB3"/>
    <w:rsid w:val="00544732"/>
    <w:rsid w:val="005C61E4"/>
    <w:rsid w:val="005F5D5F"/>
    <w:rsid w:val="00665EA1"/>
    <w:rsid w:val="006E5B0F"/>
    <w:rsid w:val="006F3FDC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0F0A"/>
    <w:rsid w:val="00D56FBE"/>
    <w:rsid w:val="00D751DD"/>
    <w:rsid w:val="00E3564F"/>
    <w:rsid w:val="00EB2E10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A5B491"/>
  <w15:chartTrackingRefBased/>
  <w15:docId w15:val="{AD47B370-69D6-4633-A053-7BBDE512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i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06280322334D56BB78DF61DE922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8960E-BE61-4A88-A414-FE14C268831D}"/>
      </w:docPartPr>
      <w:docPartBody>
        <w:p w:rsidR="007928B5" w:rsidRDefault="006F0173">
          <w:pPr>
            <w:pStyle w:val="2F06280322334D56BB78DF61DE92250D"/>
          </w:pPr>
          <w:r w:rsidRPr="00AA4794">
            <w:t>────</w:t>
          </w:r>
        </w:p>
      </w:docPartBody>
    </w:docPart>
    <w:docPart>
      <w:docPartPr>
        <w:name w:val="471F967009B94B3F8161EEE171DEC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BB764-B4EC-4716-A289-6D931C83C9FB}"/>
      </w:docPartPr>
      <w:docPartBody>
        <w:p w:rsidR="007928B5" w:rsidRDefault="006F0173">
          <w:pPr>
            <w:pStyle w:val="471F967009B94B3F8161EEE171DECACA"/>
          </w:pPr>
          <w:r w:rsidRPr="00AA4794">
            <w:t>────</w:t>
          </w:r>
        </w:p>
      </w:docPartBody>
    </w:docPart>
    <w:docPart>
      <w:docPartPr>
        <w:name w:val="82FE85431FA643EA8063C8E00F259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92ED6-3DF8-4EAC-97C3-9B6193134154}"/>
      </w:docPartPr>
      <w:docPartBody>
        <w:p w:rsidR="007928B5" w:rsidRDefault="006F0173">
          <w:pPr>
            <w:pStyle w:val="82FE85431FA643EA8063C8E00F259335"/>
          </w:pPr>
          <w:r w:rsidRPr="00AA4794">
            <w:t>────</w:t>
          </w:r>
        </w:p>
      </w:docPartBody>
    </w:docPart>
    <w:docPart>
      <w:docPartPr>
        <w:name w:val="254E364AF6E641048F57AAB7399E5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AABC9-D13B-47AF-BEE3-BEA8F53E4A00}"/>
      </w:docPartPr>
      <w:docPartBody>
        <w:p w:rsidR="007928B5" w:rsidRDefault="006F0173">
          <w:pPr>
            <w:pStyle w:val="254E364AF6E641048F57AAB7399E5C8F"/>
          </w:pPr>
          <w:r w:rsidRPr="00AA4794">
            <w:t>────</w:t>
          </w:r>
        </w:p>
      </w:docPartBody>
    </w:docPart>
    <w:docPart>
      <w:docPartPr>
        <w:name w:val="A0E2A5FCF0D849BA9CF48C9C3A4B1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7E705-66CE-445F-8012-4D8B4F427DB3}"/>
      </w:docPartPr>
      <w:docPartBody>
        <w:p w:rsidR="007928B5" w:rsidRDefault="006F0173">
          <w:pPr>
            <w:pStyle w:val="A0E2A5FCF0D849BA9CF48C9C3A4B13E6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E768A1FCA90247168BA41FD79518D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7F13B-46ED-4BDF-AD5F-637EF14DFD9A}"/>
      </w:docPartPr>
      <w:docPartBody>
        <w:p w:rsidR="007928B5" w:rsidRDefault="006F0173">
          <w:pPr>
            <w:pStyle w:val="E768A1FCA90247168BA41FD79518D3F6"/>
          </w:pPr>
          <w:r w:rsidRPr="00AA4794">
            <w:t>Telephone</w:t>
          </w:r>
        </w:p>
      </w:docPartBody>
    </w:docPart>
    <w:docPart>
      <w:docPartPr>
        <w:name w:val="276A99CBC6BF489B95FBB87588EEA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D4641-ACBE-4DEF-8EBD-E33FB735D8AD}"/>
      </w:docPartPr>
      <w:docPartBody>
        <w:p w:rsidR="007928B5" w:rsidRDefault="006F0173">
          <w:pPr>
            <w:pStyle w:val="276A99CBC6BF489B95FBB87588EEA957"/>
          </w:pPr>
          <w:r w:rsidRPr="00AA4794">
            <w:t>Web Address</w:t>
          </w:r>
        </w:p>
      </w:docPartBody>
    </w:docPart>
    <w:docPart>
      <w:docPartPr>
        <w:name w:val="6C0E651007224995BF3A31480241C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3E770-ABC9-4795-8B39-75C14ECB57D3}"/>
      </w:docPartPr>
      <w:docPartBody>
        <w:p w:rsidR="007928B5" w:rsidRDefault="006F0173">
          <w:pPr>
            <w:pStyle w:val="6C0E651007224995BF3A31480241C4C4"/>
          </w:pPr>
          <w:r w:rsidRPr="00AA4794"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173"/>
    <w:rsid w:val="006F0173"/>
    <w:rsid w:val="0079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C11BCCC7DB45CEB3F86F77D72AD6FA">
    <w:name w:val="FAC11BCCC7DB45CEB3F86F77D72AD6FA"/>
  </w:style>
  <w:style w:type="paragraph" w:customStyle="1" w:styleId="E6FC986824744E91A7AD07AC7DEA160A">
    <w:name w:val="E6FC986824744E91A7AD07AC7DEA160A"/>
  </w:style>
  <w:style w:type="paragraph" w:customStyle="1" w:styleId="81B4F0F4FA834139B2BB66058749A909">
    <w:name w:val="81B4F0F4FA834139B2BB66058749A909"/>
  </w:style>
  <w:style w:type="paragraph" w:customStyle="1" w:styleId="233D16BB57E14834B45C1BBC7EA0DD77">
    <w:name w:val="233D16BB57E14834B45C1BBC7EA0DD77"/>
  </w:style>
  <w:style w:type="paragraph" w:customStyle="1" w:styleId="D8BA4044455F4DB29B79A43CFF812C5F">
    <w:name w:val="D8BA4044455F4DB29B79A43CFF812C5F"/>
  </w:style>
  <w:style w:type="paragraph" w:customStyle="1" w:styleId="2F06280322334D56BB78DF61DE92250D">
    <w:name w:val="2F06280322334D56BB78DF61DE92250D"/>
  </w:style>
  <w:style w:type="paragraph" w:customStyle="1" w:styleId="E455F88B39664A21AB48BFE959B3A34A">
    <w:name w:val="E455F88B39664A21AB48BFE959B3A34A"/>
  </w:style>
  <w:style w:type="paragraph" w:customStyle="1" w:styleId="471F967009B94B3F8161EEE171DECACA">
    <w:name w:val="471F967009B94B3F8161EEE171DECACA"/>
  </w:style>
  <w:style w:type="paragraph" w:customStyle="1" w:styleId="DCDC7F38B4DE4E03823C93C2F71CCE3E">
    <w:name w:val="DCDC7F38B4DE4E03823C93C2F71CCE3E"/>
  </w:style>
  <w:style w:type="paragraph" w:customStyle="1" w:styleId="82FE85431FA643EA8063C8E00F259335">
    <w:name w:val="82FE85431FA643EA8063C8E00F259335"/>
  </w:style>
  <w:style w:type="paragraph" w:customStyle="1" w:styleId="EC0474A4827743DFB23E7C04E3E0626A">
    <w:name w:val="EC0474A4827743DFB23E7C04E3E0626A"/>
  </w:style>
  <w:style w:type="paragraph" w:customStyle="1" w:styleId="254E364AF6E641048F57AAB7399E5C8F">
    <w:name w:val="254E364AF6E641048F57AAB7399E5C8F"/>
  </w:style>
  <w:style w:type="paragraph" w:customStyle="1" w:styleId="FEDD464515AB4993A5170B9573DBAE88">
    <w:name w:val="FEDD464515AB4993A5170B9573DBAE88"/>
  </w:style>
  <w:style w:type="paragraph" w:customStyle="1" w:styleId="CCC897920E374D1AB80A7FD167016494">
    <w:name w:val="CCC897920E374D1AB80A7FD167016494"/>
  </w:style>
  <w:style w:type="paragraph" w:customStyle="1" w:styleId="A0E2A5FCF0D849BA9CF48C9C3A4B13E6">
    <w:name w:val="A0E2A5FCF0D849BA9CF48C9C3A4B13E6"/>
  </w:style>
  <w:style w:type="paragraph" w:customStyle="1" w:styleId="E768A1FCA90247168BA41FD79518D3F6">
    <w:name w:val="E768A1FCA90247168BA41FD79518D3F6"/>
  </w:style>
  <w:style w:type="paragraph" w:customStyle="1" w:styleId="276A99CBC6BF489B95FBB87588EEA957">
    <w:name w:val="276A99CBC6BF489B95FBB87588EEA957"/>
  </w:style>
  <w:style w:type="paragraph" w:customStyle="1" w:styleId="6C0E651007224995BF3A31480241C4C4">
    <w:name w:val="6C0E651007224995BF3A31480241C4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55</TotalTime>
  <Pages>1</Pages>
  <Words>141</Words>
  <Characters>774</Characters>
  <Application>Microsoft Office Word</Application>
  <DocSecurity>0</DocSecurity>
  <Lines>45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A. Thomas Price</cp:lastModifiedBy>
  <cp:revision>4</cp:revision>
  <cp:lastPrinted>2017-01-08T19:59:00Z</cp:lastPrinted>
  <dcterms:created xsi:type="dcterms:W3CDTF">2017-01-08T19:12:00Z</dcterms:created>
  <dcterms:modified xsi:type="dcterms:W3CDTF">2017-01-11T19:31:00Z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