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8E38A" w14:textId="77777777" w:rsidR="008E6A29" w:rsidRDefault="00791290">
      <w:r>
        <w:rPr>
          <w:noProof/>
        </w:rPr>
        <mc:AlternateContent>
          <mc:Choice Requires="wps">
            <w:drawing>
              <wp:anchor distT="0" distB="0" distL="114300" distR="114300" simplePos="0" relativeHeight="251684865" behindDoc="0" locked="0" layoutInCell="1" allowOverlap="1" wp14:anchorId="64EDF78D" wp14:editId="183ED4EF">
                <wp:simplePos x="0" y="0"/>
                <wp:positionH relativeFrom="page">
                  <wp:posOffset>2080260</wp:posOffset>
                </wp:positionH>
                <wp:positionV relativeFrom="page">
                  <wp:posOffset>4734560</wp:posOffset>
                </wp:positionV>
                <wp:extent cx="2528570" cy="889000"/>
                <wp:effectExtent l="0" t="0" r="0" b="0"/>
                <wp:wrapThrough wrapText="bothSides">
                  <wp:wrapPolygon edited="0">
                    <wp:start x="217" y="0"/>
                    <wp:lineTo x="217" y="20983"/>
                    <wp:lineTo x="21047" y="20983"/>
                    <wp:lineTo x="21047" y="0"/>
                    <wp:lineTo x="217" y="0"/>
                  </wp:wrapPolygon>
                </wp:wrapThrough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0D7C5" w14:textId="77777777" w:rsidR="005E1ED1" w:rsidRPr="00791290" w:rsidRDefault="00791290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791290">
                              <w:rPr>
                                <w:b/>
                                <w:sz w:val="72"/>
                                <w:szCs w:val="72"/>
                              </w:rPr>
                              <w:t>$149,900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4" o:spid="_x0000_s1026" type="#_x0000_t202" style="position:absolute;margin-left:163.8pt;margin-top:372.8pt;width:199.1pt;height:70pt;z-index:251684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Kh9dICAAAY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" mv:complextextbox="1" filled="f" stroked="f">
                <v:textbox>
                  <w:txbxContent>
                    <w:p w14:paraId="3FB0D7C5" w14:textId="77777777" w:rsidR="005E1ED1" w:rsidRPr="00791290" w:rsidRDefault="00791290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791290">
                        <w:rPr>
                          <w:b/>
                          <w:sz w:val="72"/>
                          <w:szCs w:val="72"/>
                        </w:rPr>
                        <w:t>$149,900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D7BA034" wp14:editId="4ABDBA64">
                <wp:simplePos x="0" y="0"/>
                <wp:positionH relativeFrom="page">
                  <wp:posOffset>594360</wp:posOffset>
                </wp:positionH>
                <wp:positionV relativeFrom="page">
                  <wp:posOffset>411480</wp:posOffset>
                </wp:positionV>
                <wp:extent cx="6583680" cy="1023620"/>
                <wp:effectExtent l="0" t="0" r="0" b="17780"/>
                <wp:wrapTight wrapText="bothSides">
                  <wp:wrapPolygon edited="0">
                    <wp:start x="83" y="0"/>
                    <wp:lineTo x="83" y="21439"/>
                    <wp:lineTo x="21417" y="21439"/>
                    <wp:lineTo x="21417" y="0"/>
                    <wp:lineTo x="83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867E28" w14:textId="77777777" w:rsidR="008E6A29" w:rsidRDefault="008E6A29" w:rsidP="008E6A29">
                            <w:pPr>
                              <w:pStyle w:val="Title"/>
                              <w:rPr>
                                <w:sz w:val="72"/>
                                <w:szCs w:val="72"/>
                              </w:rPr>
                            </w:pPr>
                            <w:r w:rsidRPr="00791290">
                              <w:rPr>
                                <w:sz w:val="72"/>
                                <w:szCs w:val="72"/>
                              </w:rPr>
                              <w:t>360 Lynwood</w:t>
                            </w:r>
                          </w:p>
                          <w:p w14:paraId="2DA2B560" w14:textId="77777777" w:rsidR="00791290" w:rsidRPr="00791290" w:rsidRDefault="00791290" w:rsidP="008E6A29">
                            <w:pPr>
                              <w:pStyle w:val="Title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791290"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>NEW PRICE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6.8pt;margin-top:32.4pt;width:518.4pt;height:80.6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" filled="f" stroked="f">
                <v:textbox inset=",0,,0">
                  <w:txbxContent>
                    <w:p w14:paraId="67867E28" w14:textId="77777777" w:rsidR="008E6A29" w:rsidRDefault="008E6A29" w:rsidP="008E6A29">
                      <w:pPr>
                        <w:pStyle w:val="Title"/>
                        <w:rPr>
                          <w:sz w:val="72"/>
                          <w:szCs w:val="72"/>
                        </w:rPr>
                      </w:pPr>
                      <w:r w:rsidRPr="00791290">
                        <w:rPr>
                          <w:sz w:val="72"/>
                          <w:szCs w:val="72"/>
                        </w:rPr>
                        <w:t>360 Lynwood</w:t>
                      </w:r>
                    </w:p>
                    <w:p w14:paraId="2DA2B560" w14:textId="77777777" w:rsidR="00791290" w:rsidRPr="00791290" w:rsidRDefault="00791290" w:rsidP="008E6A29">
                      <w:pPr>
                        <w:pStyle w:val="Title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  <w:r w:rsidRPr="00791290">
                        <w:rPr>
                          <w:color w:val="000000" w:themeColor="text1"/>
                          <w:sz w:val="72"/>
                          <w:szCs w:val="72"/>
                        </w:rPr>
                        <w:t>NEW PRICE</w:t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8745" distR="118745" simplePos="0" relativeHeight="251674626" behindDoc="0" locked="0" layoutInCell="1" allowOverlap="1" wp14:anchorId="6BA45D73" wp14:editId="1BA1FDCA">
            <wp:simplePos x="0" y="0"/>
            <wp:positionH relativeFrom="page">
              <wp:posOffset>903605</wp:posOffset>
            </wp:positionH>
            <wp:positionV relativeFrom="page">
              <wp:posOffset>2109470</wp:posOffset>
            </wp:positionV>
            <wp:extent cx="3401060" cy="2550795"/>
            <wp:effectExtent l="355600" t="431800" r="307340" b="471805"/>
            <wp:wrapTight wrapText="bothSides">
              <wp:wrapPolygon edited="0">
                <wp:start x="21414" y="-1403"/>
                <wp:lineTo x="7056" y="-4311"/>
                <wp:lineTo x="6612" y="-921"/>
                <wp:lineTo x="-698" y="-2623"/>
                <wp:lineTo x="-1427" y="4194"/>
                <wp:lineTo x="-1455" y="18161"/>
                <wp:lineTo x="-767" y="22907"/>
                <wp:lineTo x="186" y="23129"/>
                <wp:lineTo x="3186" y="22736"/>
                <wp:lineTo x="17931" y="22677"/>
                <wp:lineTo x="18090" y="22714"/>
                <wp:lineTo x="22320" y="20424"/>
                <wp:lineTo x="22475" y="16748"/>
                <wp:lineTo x="22503" y="2780"/>
                <wp:lineTo x="21966" y="-620"/>
                <wp:lineTo x="22049" y="-1255"/>
                <wp:lineTo x="21414" y="-1403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-1816238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5505">
                      <a:off x="0" y="0"/>
                      <a:ext cx="3401060" cy="2550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091EF59" wp14:editId="6997EF50">
                <wp:simplePos x="0" y="0"/>
                <wp:positionH relativeFrom="page">
                  <wp:posOffset>411480</wp:posOffset>
                </wp:positionH>
                <wp:positionV relativeFrom="page">
                  <wp:posOffset>1334770</wp:posOffset>
                </wp:positionV>
                <wp:extent cx="6898005" cy="457200"/>
                <wp:effectExtent l="0" t="0" r="0" b="0"/>
                <wp:wrapTight wrapText="bothSides">
                  <wp:wrapPolygon edited="0">
                    <wp:start x="80" y="0"/>
                    <wp:lineTo x="80" y="20400"/>
                    <wp:lineTo x="21395" y="20400"/>
                    <wp:lineTo x="21395" y="0"/>
                    <wp:lineTo x="80" y="0"/>
                  </wp:wrapPolygon>
                </wp:wrapTight>
                <wp:docPr id="3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80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82B668" w14:textId="77777777" w:rsidR="008E6A29" w:rsidRPr="008E6A29" w:rsidRDefault="008E6A29" w:rsidP="008E6A29">
                            <w:pPr>
                              <w:pStyle w:val="Subtitle"/>
                              <w:rPr>
                                <w:sz w:val="32"/>
                                <w:szCs w:val="32"/>
                              </w:rPr>
                            </w:pPr>
                            <w:r w:rsidRPr="008E6A29">
                              <w:rPr>
                                <w:sz w:val="32"/>
                                <w:szCs w:val="32"/>
                              </w:rPr>
                              <w:t>All New Home in Established Family Friendly Neighborhood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2.4pt;margin-top:105.1pt;width:543.15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oNF/YCAABV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" filled="f" stroked="f">
                <v:textbox inset=",0,,0">
                  <w:txbxContent>
                    <w:p w14:paraId="6482B668" w14:textId="77777777" w:rsidR="008E6A29" w:rsidRPr="008E6A29" w:rsidRDefault="008E6A29" w:rsidP="008E6A29">
                      <w:pPr>
                        <w:pStyle w:val="Subtitle"/>
                        <w:rPr>
                          <w:sz w:val="32"/>
                          <w:szCs w:val="32"/>
                        </w:rPr>
                      </w:pPr>
                      <w:r w:rsidRPr="008E6A29">
                        <w:rPr>
                          <w:sz w:val="32"/>
                          <w:szCs w:val="32"/>
                        </w:rPr>
                        <w:t>All New Home in Established Family Friendly Neighborhood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E1ED1">
        <w:rPr>
          <w:noProof/>
        </w:rPr>
        <w:drawing>
          <wp:anchor distT="0" distB="0" distL="118745" distR="118745" simplePos="0" relativeHeight="251685889" behindDoc="0" locked="0" layoutInCell="1" allowOverlap="1" wp14:anchorId="04C4C2EE" wp14:editId="0B76E966">
            <wp:simplePos x="0" y="0"/>
            <wp:positionH relativeFrom="page">
              <wp:posOffset>4815840</wp:posOffset>
            </wp:positionH>
            <wp:positionV relativeFrom="page">
              <wp:posOffset>2008505</wp:posOffset>
            </wp:positionV>
            <wp:extent cx="1894205" cy="1420495"/>
            <wp:effectExtent l="228600" t="228600" r="239395" b="255905"/>
            <wp:wrapTight wrapText="bothSides">
              <wp:wrapPolygon edited="0">
                <wp:start x="-928" y="-2109"/>
                <wp:lineTo x="-2318" y="-1164"/>
                <wp:lineTo x="-2024" y="20131"/>
                <wp:lineTo x="520" y="23312"/>
                <wp:lineTo x="20004" y="23269"/>
                <wp:lineTo x="20345" y="24003"/>
                <wp:lineTo x="22653" y="23723"/>
                <wp:lineTo x="23307" y="20540"/>
                <wp:lineTo x="23118" y="-3483"/>
                <wp:lineTo x="226" y="-2249"/>
                <wp:lineTo x="-928" y="-2109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2-167922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769">
                      <a:off x="0" y="0"/>
                      <a:ext cx="1894205" cy="1420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ED1">
        <w:rPr>
          <w:noProof/>
        </w:rPr>
        <w:drawing>
          <wp:anchor distT="0" distB="0" distL="114300" distR="114300" simplePos="0" relativeHeight="251675650" behindDoc="0" locked="0" layoutInCell="1" allowOverlap="1" wp14:anchorId="6BE4A5B9" wp14:editId="3DB6A8D6">
            <wp:simplePos x="0" y="0"/>
            <wp:positionH relativeFrom="page">
              <wp:posOffset>4930775</wp:posOffset>
            </wp:positionH>
            <wp:positionV relativeFrom="page">
              <wp:posOffset>3512185</wp:posOffset>
            </wp:positionV>
            <wp:extent cx="2115820" cy="1706880"/>
            <wp:effectExtent l="381000" t="431800" r="347980" b="477520"/>
            <wp:wrapThrough wrapText="bothSides">
              <wp:wrapPolygon edited="0">
                <wp:start x="21034" y="-2039"/>
                <wp:lineTo x="9585" y="-6235"/>
                <wp:lineTo x="8237" y="-1371"/>
                <wp:lineTo x="-347" y="-5026"/>
                <wp:lineTo x="-3042" y="4702"/>
                <wp:lineTo x="-1571" y="5329"/>
                <wp:lineTo x="-2919" y="10193"/>
                <wp:lineTo x="-1692" y="10715"/>
                <wp:lineTo x="-3040" y="15579"/>
                <wp:lineTo x="-1569" y="16205"/>
                <wp:lineTo x="-1782" y="22912"/>
                <wp:lineTo x="180" y="23747"/>
                <wp:lineTo x="593" y="23243"/>
                <wp:lineTo x="15107" y="23306"/>
                <wp:lineTo x="22747" y="21461"/>
                <wp:lineTo x="22996" y="-1204"/>
                <wp:lineTo x="21034" y="-2039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4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0"/>
                    <a:stretch/>
                  </pic:blipFill>
                  <pic:spPr bwMode="auto">
                    <a:xfrm rot="20462547">
                      <a:off x="0" y="0"/>
                      <a:ext cx="2115820" cy="1706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E1ED1">
        <w:rPr>
          <w:noProof/>
        </w:rPr>
        <w:drawing>
          <wp:anchor distT="0" distB="0" distL="114300" distR="114300" simplePos="0" relativeHeight="251676674" behindDoc="0" locked="0" layoutInCell="1" allowOverlap="1" wp14:anchorId="2377F2AF" wp14:editId="4BA5EE5A">
            <wp:simplePos x="0" y="0"/>
            <wp:positionH relativeFrom="page">
              <wp:posOffset>4498975</wp:posOffset>
            </wp:positionH>
            <wp:positionV relativeFrom="page">
              <wp:posOffset>5336540</wp:posOffset>
            </wp:positionV>
            <wp:extent cx="2090420" cy="1567815"/>
            <wp:effectExtent l="330200" t="406400" r="322580" b="438785"/>
            <wp:wrapThrough wrapText="bothSides">
              <wp:wrapPolygon edited="0">
                <wp:start x="-1599" y="-1320"/>
                <wp:lineTo x="-2703" y="-143"/>
                <wp:lineTo x="-1483" y="5215"/>
                <wp:lineTo x="-2739" y="5723"/>
                <wp:lineTo x="-1519" y="11081"/>
                <wp:lineTo x="-2775" y="11589"/>
                <wp:lineTo x="-1556" y="16947"/>
                <wp:lineTo x="-2560" y="17353"/>
                <wp:lineTo x="-1341" y="22711"/>
                <wp:lineTo x="11431" y="23394"/>
                <wp:lineTo x="20230" y="23491"/>
                <wp:lineTo x="20633" y="24059"/>
                <wp:lineTo x="22894" y="23145"/>
                <wp:lineTo x="22842" y="1224"/>
                <wp:lineTo x="22559" y="-1222"/>
                <wp:lineTo x="17855" y="-2610"/>
                <wp:lineTo x="15344" y="-1593"/>
                <wp:lineTo x="14124" y="-6951"/>
                <wp:lineTo x="410" y="-2133"/>
                <wp:lineTo x="-1599" y="-132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6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2872">
                      <a:off x="0" y="0"/>
                      <a:ext cx="2090420" cy="1567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ED1">
        <w:rPr>
          <w:noProof/>
        </w:rPr>
        <mc:AlternateContent>
          <mc:Choice Requires="wpg">
            <w:drawing>
              <wp:anchor distT="0" distB="0" distL="114300" distR="114300" simplePos="0" relativeHeight="251679745" behindDoc="0" locked="0" layoutInCell="1" allowOverlap="1" wp14:anchorId="37B5D72D" wp14:editId="560CA313">
                <wp:simplePos x="0" y="0"/>
                <wp:positionH relativeFrom="page">
                  <wp:posOffset>3880485</wp:posOffset>
                </wp:positionH>
                <wp:positionV relativeFrom="page">
                  <wp:posOffset>7487920</wp:posOffset>
                </wp:positionV>
                <wp:extent cx="3577590" cy="2296160"/>
                <wp:effectExtent l="0" t="0" r="3810" b="0"/>
                <wp:wrapThrough wrapText="bothSides">
                  <wp:wrapPolygon edited="0">
                    <wp:start x="153" y="0"/>
                    <wp:lineTo x="153" y="20788"/>
                    <wp:lineTo x="12882" y="21265"/>
                    <wp:lineTo x="20856" y="21265"/>
                    <wp:lineTo x="21470" y="21265"/>
                    <wp:lineTo x="21470" y="0"/>
                    <wp:lineTo x="153" y="0"/>
                  </wp:wrapPolygon>
                </wp:wrapThrough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590" cy="2296160"/>
                          <a:chOff x="0" y="0"/>
                          <a:chExt cx="3577590" cy="229616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1205" y="0"/>
                            <a:ext cx="1556385" cy="2296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45" name="Text Box 45"/>
                        <wps:cNvSpPr txBox="1"/>
                        <wps:spPr>
                          <a:xfrm>
                            <a:off x="0" y="0"/>
                            <a:ext cx="2033905" cy="225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65AE04" w14:textId="77777777" w:rsidR="008E6A29" w:rsidRPr="008E6A29" w:rsidRDefault="008E6A29">
                              <w:pPr>
                                <w:rPr>
                                  <w:rFonts w:ascii="Lucida Calligraphy" w:hAnsi="Lucida Calligraphy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 w:rsidRPr="008E6A29">
                                <w:rPr>
                                  <w:rFonts w:ascii="Lucida Calligraphy" w:hAnsi="Lucida Calligraphy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geri</w:t>
                              </w:r>
                              <w:proofErr w:type="spellEnd"/>
                              <w:proofErr w:type="gramEnd"/>
                              <w:r w:rsidRPr="008E6A29">
                                <w:rPr>
                                  <w:rFonts w:ascii="Lucida Calligraphy" w:hAnsi="Lucida Calligraphy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E6A29">
                                <w:rPr>
                                  <w:rFonts w:ascii="Lucida Calligraphy" w:hAnsi="Lucida Calligraphy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lipps</w:t>
                              </w:r>
                              <w:proofErr w:type="spellEnd"/>
                            </w:p>
                            <w:p w14:paraId="46D1ABFD" w14:textId="77777777" w:rsidR="008E6A29" w:rsidRPr="008E6A29" w:rsidRDefault="008E6A29">
                              <w:pPr>
                                <w:rPr>
                                  <w:b/>
                                </w:rPr>
                              </w:pPr>
                              <w:r w:rsidRPr="008E6A29">
                                <w:rPr>
                                  <w:b/>
                                </w:rPr>
                                <w:t>CarolinaOne Real Estate</w:t>
                              </w:r>
                            </w:p>
                            <w:p w14:paraId="74BFEF42" w14:textId="77777777" w:rsidR="008E6A29" w:rsidRPr="008E6A29" w:rsidRDefault="008E6A29">
                              <w:pPr>
                                <w:rPr>
                                  <w:b/>
                                </w:rPr>
                              </w:pPr>
                              <w:r w:rsidRPr="008E6A29">
                                <w:rPr>
                                  <w:b/>
                                </w:rPr>
                                <w:t>195 W. Coleman Blvd</w:t>
                              </w:r>
                            </w:p>
                            <w:p w14:paraId="024ABBD4" w14:textId="77777777" w:rsidR="008E6A29" w:rsidRPr="008E6A29" w:rsidRDefault="008E6A29">
                              <w:pPr>
                                <w:rPr>
                                  <w:b/>
                                </w:rPr>
                              </w:pPr>
                              <w:r w:rsidRPr="008E6A29">
                                <w:rPr>
                                  <w:b/>
                                </w:rPr>
                                <w:t>Mt. Pleasant, SC 29464</w:t>
                              </w:r>
                            </w:p>
                            <w:p w14:paraId="08146971" w14:textId="77777777" w:rsidR="008E6A29" w:rsidRPr="008E6A29" w:rsidRDefault="008E6A29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121DDB17" w14:textId="77777777" w:rsidR="008E6A29" w:rsidRPr="008E6A29" w:rsidRDefault="008E6A29">
                              <w:pPr>
                                <w:rPr>
                                  <w:b/>
                                </w:rPr>
                              </w:pPr>
                              <w:r w:rsidRPr="008E6A29">
                                <w:rPr>
                                  <w:b/>
                                </w:rPr>
                                <w:t>Phone:  843.810.8398</w:t>
                              </w:r>
                            </w:p>
                            <w:p w14:paraId="1E6AACF5" w14:textId="77777777" w:rsidR="008E6A29" w:rsidRPr="008E6A29" w:rsidRDefault="008E6A29">
                              <w:pPr>
                                <w:rPr>
                                  <w:b/>
                                </w:rPr>
                              </w:pPr>
                              <w:r w:rsidRPr="008E6A29">
                                <w:rPr>
                                  <w:b/>
                                </w:rPr>
                                <w:t>FAX:  843.746.4942</w:t>
                              </w:r>
                            </w:p>
                            <w:p w14:paraId="7D79F2A7" w14:textId="77777777" w:rsidR="008E6A29" w:rsidRDefault="001D539E">
                              <w:hyperlink r:id="rId13" w:history="1">
                                <w:r w:rsidR="008E6A29" w:rsidRPr="00A7476F">
                                  <w:rPr>
                                    <w:rStyle w:val="Hyperlink"/>
                                  </w:rPr>
                                  <w:t>glipp</w:t>
                                </w:r>
                                <w:bookmarkStart w:id="0" w:name="_GoBack"/>
                                <w:bookmarkEnd w:id="0"/>
                                <w:r w:rsidR="008E6A29" w:rsidRPr="00A7476F">
                                  <w:rPr>
                                    <w:rStyle w:val="Hyperlink"/>
                                  </w:rPr>
                                  <w:t>s@carolinaone.com</w:t>
                                </w:r>
                              </w:hyperlink>
                            </w:p>
                            <w:p w14:paraId="4A5EE957" w14:textId="77777777" w:rsidR="008E6A29" w:rsidRDefault="001D539E">
                              <w:hyperlink r:id="rId14" w:history="1">
                                <w:r w:rsidR="008E6A29" w:rsidRPr="00A7476F">
                                  <w:rPr>
                                    <w:rStyle w:val="Hyperlink"/>
                                  </w:rPr>
                                  <w:t>www.gerilipps.com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29" style="position:absolute;margin-left:305.55pt;margin-top:589.6pt;width:281.7pt;height:180.8pt;z-index:251679745;mso-position-horizontal-relative:page;mso-position-vertical-relative:page" coordsize="3577590,229616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30" type="#_x0000_t75" style="position:absolute;left:2021205;width:1556385;height:2296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/e&#10;xgfGAAAA2wAAAA8AAABkcnMvZG93bnJldi54bWxEj0FrwkAUhO8F/8PyBG91Y5tKSV1FW2yVXFpb&#10;2usj+8wGs29Ddmuiv74rCD0OM/MNM1v0thZHan3lWMFknIAgLpyuuFTw9bm+fQThA7LG2jEpOJGH&#10;xXxwM8NMu44/6LgLpYgQ9hkqMCE0mZS+MGTRj11DHL29ay2GKNtS6ha7CLe1vEuSqbRYcVww2NCz&#10;oeKw+7UKfvJ70x1ev7fVOd28TPN3zh9Wb0qNhv3yCUSgPvyHr+2NVpCmcPkSf4Cc/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97GB8YAAADbAAAADwAAAAAAAAAAAAAAAACc&#10;AgAAZHJzL2Rvd25yZXYueG1sUEsFBgAAAAAEAAQA9wAAAI8DAAAAAA==&#10;">
                  <v:imagedata r:id="rId15" o:title=""/>
                  <v:path arrowok="t"/>
                </v:shape>
                <v:shape id="Text Box 45" o:spid="_x0000_s1031" type="#_x0000_t202" style="position:absolute;width:2033905;height:22548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+kz6xAAA&#10;ANsAAAAPAAAAZHJzL2Rvd25yZXYueG1sRI9Pa8JAFMTvBb/D8gRvdaNoDdFVWlHxYKn/Dh4f2WcS&#10;zL4N2dXEb+8WCj0OM/MbZrZoTSkeVLvCsoJBPwJBnFpdcKbgfFq/xyCcR9ZYWiYFT3KwmHfeZpho&#10;2/CBHkefiQBhl6CC3PsqkdKlORl0fVsRB+9qa4M+yDqTusYmwE0ph1H0IQ0WHBZyrGiZU3o73o0C&#10;2rXm9B1PVv7n67qJLvG+2elMqV63/ZyC8NT6//Bfe6sVjMbw+yX8ADl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fpM+sQAAADbAAAADwAAAAAAAAAAAAAAAACXAgAAZHJzL2Rv&#10;d25yZXYueG1sUEsFBgAAAAAEAAQA9QAAAIgDAAAAAA==&#10;" mv:complextextbox="1" filled="f" stroked="f">
                  <v:textbox>
                    <w:txbxContent>
                      <w:p w14:paraId="3B65AE04" w14:textId="77777777" w:rsidR="008E6A29" w:rsidRPr="008E6A29" w:rsidRDefault="008E6A29">
                        <w:pPr>
                          <w:rPr>
                            <w:rFonts w:ascii="Lucida Calligraphy" w:hAnsi="Lucida Calligraphy"/>
                            <w:b/>
                            <w:color w:val="0000FF"/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 w:rsidRPr="008E6A29">
                          <w:rPr>
                            <w:rFonts w:ascii="Lucida Calligraphy" w:hAnsi="Lucida Calligraphy"/>
                            <w:b/>
                            <w:color w:val="0000FF"/>
                            <w:sz w:val="28"/>
                            <w:szCs w:val="28"/>
                          </w:rPr>
                          <w:t>geri</w:t>
                        </w:r>
                        <w:proofErr w:type="spellEnd"/>
                        <w:proofErr w:type="gramEnd"/>
                        <w:r w:rsidRPr="008E6A29">
                          <w:rPr>
                            <w:rFonts w:ascii="Lucida Calligraphy" w:hAnsi="Lucida Calligraphy"/>
                            <w:b/>
                            <w:color w:val="0000FF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E6A29">
                          <w:rPr>
                            <w:rFonts w:ascii="Lucida Calligraphy" w:hAnsi="Lucida Calligraphy"/>
                            <w:b/>
                            <w:color w:val="0000FF"/>
                            <w:sz w:val="28"/>
                            <w:szCs w:val="28"/>
                          </w:rPr>
                          <w:t>lipps</w:t>
                        </w:r>
                        <w:proofErr w:type="spellEnd"/>
                      </w:p>
                      <w:p w14:paraId="46D1ABFD" w14:textId="77777777" w:rsidR="008E6A29" w:rsidRPr="008E6A29" w:rsidRDefault="008E6A29">
                        <w:pPr>
                          <w:rPr>
                            <w:b/>
                          </w:rPr>
                        </w:pPr>
                        <w:r w:rsidRPr="008E6A29">
                          <w:rPr>
                            <w:b/>
                          </w:rPr>
                          <w:t>CarolinaOne Real Estate</w:t>
                        </w:r>
                      </w:p>
                      <w:p w14:paraId="74BFEF42" w14:textId="77777777" w:rsidR="008E6A29" w:rsidRPr="008E6A29" w:rsidRDefault="008E6A29">
                        <w:pPr>
                          <w:rPr>
                            <w:b/>
                          </w:rPr>
                        </w:pPr>
                        <w:r w:rsidRPr="008E6A29">
                          <w:rPr>
                            <w:b/>
                          </w:rPr>
                          <w:t>195 W. Coleman Blvd</w:t>
                        </w:r>
                      </w:p>
                      <w:p w14:paraId="024ABBD4" w14:textId="77777777" w:rsidR="008E6A29" w:rsidRPr="008E6A29" w:rsidRDefault="008E6A29">
                        <w:pPr>
                          <w:rPr>
                            <w:b/>
                          </w:rPr>
                        </w:pPr>
                        <w:r w:rsidRPr="008E6A29">
                          <w:rPr>
                            <w:b/>
                          </w:rPr>
                          <w:t>Mt. Pleasant, SC 29464</w:t>
                        </w:r>
                      </w:p>
                      <w:p w14:paraId="08146971" w14:textId="77777777" w:rsidR="008E6A29" w:rsidRPr="008E6A29" w:rsidRDefault="008E6A29">
                        <w:pPr>
                          <w:rPr>
                            <w:b/>
                          </w:rPr>
                        </w:pPr>
                      </w:p>
                      <w:p w14:paraId="121DDB17" w14:textId="77777777" w:rsidR="008E6A29" w:rsidRPr="008E6A29" w:rsidRDefault="008E6A29">
                        <w:pPr>
                          <w:rPr>
                            <w:b/>
                          </w:rPr>
                        </w:pPr>
                        <w:r w:rsidRPr="008E6A29">
                          <w:rPr>
                            <w:b/>
                          </w:rPr>
                          <w:t>Phone:  843.810.8398</w:t>
                        </w:r>
                      </w:p>
                      <w:p w14:paraId="1E6AACF5" w14:textId="77777777" w:rsidR="008E6A29" w:rsidRPr="008E6A29" w:rsidRDefault="008E6A29">
                        <w:pPr>
                          <w:rPr>
                            <w:b/>
                          </w:rPr>
                        </w:pPr>
                        <w:r w:rsidRPr="008E6A29">
                          <w:rPr>
                            <w:b/>
                          </w:rPr>
                          <w:t>FAX:  843.746.4942</w:t>
                        </w:r>
                      </w:p>
                      <w:p w14:paraId="7D79F2A7" w14:textId="77777777" w:rsidR="008E6A29" w:rsidRDefault="001D539E">
                        <w:hyperlink r:id="rId16" w:history="1">
                          <w:r w:rsidR="008E6A29" w:rsidRPr="00A7476F">
                            <w:rPr>
                              <w:rStyle w:val="Hyperlink"/>
                            </w:rPr>
                            <w:t>glipp</w:t>
                          </w:r>
                          <w:bookmarkStart w:id="1" w:name="_GoBack"/>
                          <w:bookmarkEnd w:id="1"/>
                          <w:r w:rsidR="008E6A29" w:rsidRPr="00A7476F">
                            <w:rPr>
                              <w:rStyle w:val="Hyperlink"/>
                            </w:rPr>
                            <w:t>s@carolinaone.com</w:t>
                          </w:r>
                        </w:hyperlink>
                      </w:p>
                      <w:p w14:paraId="4A5EE957" w14:textId="77777777" w:rsidR="008E6A29" w:rsidRDefault="001D539E">
                        <w:hyperlink r:id="rId17" w:history="1">
                          <w:r w:rsidR="008E6A29" w:rsidRPr="00A7476F">
                            <w:rPr>
                              <w:rStyle w:val="Hyperlink"/>
                            </w:rPr>
                            <w:t>www.gerilipps.com</w:t>
                          </w:r>
                        </w:hyperlink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E1ED1">
        <w:rPr>
          <w:noProof/>
        </w:rPr>
        <mc:AlternateContent>
          <mc:Choice Requires="wps">
            <w:drawing>
              <wp:anchor distT="0" distB="0" distL="114300" distR="114300" simplePos="0" relativeHeight="251683841" behindDoc="0" locked="0" layoutInCell="1" allowOverlap="1" wp14:anchorId="3DD905EA" wp14:editId="49C4BF12">
                <wp:simplePos x="0" y="0"/>
                <wp:positionH relativeFrom="page">
                  <wp:posOffset>7458710</wp:posOffset>
                </wp:positionH>
                <wp:positionV relativeFrom="page">
                  <wp:posOffset>7487284</wp:posOffset>
                </wp:positionV>
                <wp:extent cx="0" cy="2296795"/>
                <wp:effectExtent l="76200" t="25400" r="101600" b="9080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96795"/>
                        </a:xfrm>
                        <a:prstGeom prst="line">
                          <a:avLst/>
                        </a:prstGeom>
                        <a:ln w="76200" cmpd="tri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2" o:spid="_x0000_s1026" style="position:absolute;z-index:2516838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7.3pt,589.55pt" to="587.3pt,77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" strokeweight="6pt">
                <v:stroke linestyle="thickBetweenThin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E1ED1">
        <w:rPr>
          <w:noProof/>
        </w:rPr>
        <mc:AlternateContent>
          <mc:Choice Requires="wps">
            <w:drawing>
              <wp:anchor distT="0" distB="0" distL="114300" distR="114300" simplePos="0" relativeHeight="251682817" behindDoc="0" locked="0" layoutInCell="1" allowOverlap="1" wp14:anchorId="1BE2DFF2" wp14:editId="69B6088D">
                <wp:simplePos x="0" y="0"/>
                <wp:positionH relativeFrom="page">
                  <wp:posOffset>3886200</wp:posOffset>
                </wp:positionH>
                <wp:positionV relativeFrom="page">
                  <wp:posOffset>9784080</wp:posOffset>
                </wp:positionV>
                <wp:extent cx="3611880" cy="0"/>
                <wp:effectExtent l="50800" t="50800" r="71120" b="12700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1880" cy="0"/>
                        </a:xfrm>
                        <a:prstGeom prst="line">
                          <a:avLst/>
                        </a:prstGeom>
                        <a:ln w="76200" cmpd="tri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1" o:spid="_x0000_s1026" style="position:absolute;z-index:2516828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6pt,770.4pt" to="590.4pt,77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" strokeweight="6pt">
                <v:stroke linestyle="thickBetweenThin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E1ED1">
        <w:rPr>
          <w:noProof/>
        </w:rPr>
        <mc:AlternateContent>
          <mc:Choice Requires="wps">
            <w:drawing>
              <wp:anchor distT="0" distB="0" distL="114300" distR="114300" simplePos="0" relativeHeight="251681793" behindDoc="0" locked="0" layoutInCell="1" allowOverlap="1" wp14:anchorId="0772E790" wp14:editId="5E2A26B9">
                <wp:simplePos x="0" y="0"/>
                <wp:positionH relativeFrom="page">
                  <wp:posOffset>3880485</wp:posOffset>
                </wp:positionH>
                <wp:positionV relativeFrom="page">
                  <wp:posOffset>7487919</wp:posOffset>
                </wp:positionV>
                <wp:extent cx="5715" cy="2254885"/>
                <wp:effectExtent l="76200" t="25400" r="95885" b="8191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2254885"/>
                        </a:xfrm>
                        <a:prstGeom prst="line">
                          <a:avLst/>
                        </a:prstGeom>
                        <a:ln w="76200" cmpd="tri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0" o:spid="_x0000_s1026" style="position:absolute;z-index:2516817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55pt,589.6pt" to="306pt,76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" strokeweight="6pt">
                <v:stroke linestyle="thickBetweenThin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E1ED1">
        <w:rPr>
          <w:noProof/>
        </w:rPr>
        <mc:AlternateContent>
          <mc:Choice Requires="wps">
            <w:drawing>
              <wp:anchor distT="0" distB="0" distL="114300" distR="114300" simplePos="0" relativeHeight="251680769" behindDoc="0" locked="0" layoutInCell="1" allowOverlap="1" wp14:anchorId="121C75E1" wp14:editId="68E2F714">
                <wp:simplePos x="0" y="0"/>
                <wp:positionH relativeFrom="page">
                  <wp:posOffset>3886200</wp:posOffset>
                </wp:positionH>
                <wp:positionV relativeFrom="page">
                  <wp:posOffset>7487920</wp:posOffset>
                </wp:positionV>
                <wp:extent cx="3572510" cy="0"/>
                <wp:effectExtent l="50800" t="50800" r="59690" b="1270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2510" cy="0"/>
                        </a:xfrm>
                        <a:prstGeom prst="line">
                          <a:avLst/>
                        </a:prstGeom>
                        <a:ln w="76200" cmpd="tri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9" o:spid="_x0000_s1026" style="position:absolute;z-index:2516807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6pt,589.6pt" to="587.3pt,589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" strokecolor="black [3213]" strokeweight="6pt">
                <v:stroke linestyle="thickBetweenThin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8E6A29">
        <w:rPr>
          <w:noProof/>
        </w:rPr>
        <mc:AlternateContent>
          <mc:Choice Requires="wps">
            <w:drawing>
              <wp:anchor distT="0" distB="0" distL="114300" distR="114300" simplePos="0" relativeHeight="251643903" behindDoc="0" locked="0" layoutInCell="1" allowOverlap="1" wp14:anchorId="662D98E6" wp14:editId="7E4F9933">
                <wp:simplePos x="0" y="0"/>
                <wp:positionH relativeFrom="page">
                  <wp:posOffset>3880485</wp:posOffset>
                </wp:positionH>
                <wp:positionV relativeFrom="page">
                  <wp:posOffset>7487920</wp:posOffset>
                </wp:positionV>
                <wp:extent cx="2021205" cy="2296160"/>
                <wp:effectExtent l="50800" t="25400" r="86995" b="91440"/>
                <wp:wrapThrough wrapText="bothSides">
                  <wp:wrapPolygon edited="0">
                    <wp:start x="-543" y="-239"/>
                    <wp:lineTo x="-543" y="22221"/>
                    <wp:lineTo x="22258" y="22221"/>
                    <wp:lineTo x="22258" y="-239"/>
                    <wp:lineTo x="-543" y="-239"/>
                  </wp:wrapPolygon>
                </wp:wrapThrough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205" cy="2296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50CC3" w14:textId="77777777" w:rsidR="008E6A29" w:rsidRDefault="008E6A29" w:rsidP="008E6A29">
                            <w:pPr>
                              <w:jc w:val="center"/>
                            </w:pPr>
                          </w:p>
                          <w:p w14:paraId="0BF74A6B" w14:textId="77777777" w:rsidR="008E6A29" w:rsidRDefault="008E6A29" w:rsidP="008E6A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7" o:spid="_x0000_s1032" style="position:absolute;margin-left:305.55pt;margin-top:589.6pt;width:159.15pt;height:180.8pt;z-index:25164390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" fillcolor="#5bd078 [3206]" strokecolor="#4fcc6e [3046]">
                <v:fill color2="#ade7bb [1622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18F50CC3" w14:textId="77777777" w:rsidR="008E6A29" w:rsidRDefault="008E6A29" w:rsidP="008E6A29">
                      <w:pPr>
                        <w:jc w:val="center"/>
                      </w:pPr>
                    </w:p>
                    <w:p w14:paraId="0BF74A6B" w14:textId="77777777" w:rsidR="008E6A29" w:rsidRDefault="008E6A29" w:rsidP="008E6A29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E6A29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B53E13" wp14:editId="1A1B452F">
                <wp:simplePos x="0" y="0"/>
                <wp:positionH relativeFrom="page">
                  <wp:posOffset>548640</wp:posOffset>
                </wp:positionH>
                <wp:positionV relativeFrom="page">
                  <wp:posOffset>5408295</wp:posOffset>
                </wp:positionV>
                <wp:extent cx="3200400" cy="539750"/>
                <wp:effectExtent l="0" t="0" r="0" b="19050"/>
                <wp:wrapNone/>
                <wp:docPr id="3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C104E5" w14:textId="77777777" w:rsidR="008E6A29" w:rsidRPr="008E6A29" w:rsidRDefault="008E6A29" w:rsidP="008E6A29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8E6A29">
                              <w:rPr>
                                <w:color w:val="auto"/>
                              </w:rPr>
                              <w:t>Picture Perfect!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3" type="#_x0000_t202" style="position:absolute;margin-left:43.2pt;margin-top:425.85pt;width:252pt;height:42.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" filled="f" stroked="f">
                <v:textbox inset=",0,,0">
                  <w:txbxContent>
                    <w:p w14:paraId="7BC104E5" w14:textId="77777777" w:rsidR="008E6A29" w:rsidRPr="008E6A29" w:rsidRDefault="008E6A29" w:rsidP="008E6A29">
                      <w:pPr>
                        <w:pStyle w:val="Heading1"/>
                        <w:rPr>
                          <w:color w:val="auto"/>
                        </w:rPr>
                      </w:pPr>
                      <w:r w:rsidRPr="008E6A29">
                        <w:rPr>
                          <w:color w:val="auto"/>
                        </w:rPr>
                        <w:t>Picture Perfect!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6A2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339CD3B" wp14:editId="7B8309E6">
                <wp:simplePos x="0" y="0"/>
                <wp:positionH relativeFrom="page">
                  <wp:posOffset>548640</wp:posOffset>
                </wp:positionH>
                <wp:positionV relativeFrom="page">
                  <wp:posOffset>5678170</wp:posOffset>
                </wp:positionV>
                <wp:extent cx="3200400" cy="4105910"/>
                <wp:effectExtent l="0" t="0" r="0" b="8890"/>
                <wp:wrapTight wrapText="bothSides">
                  <wp:wrapPolygon edited="0">
                    <wp:start x="171" y="0"/>
                    <wp:lineTo x="171" y="21513"/>
                    <wp:lineTo x="21257" y="21513"/>
                    <wp:lineTo x="21257" y="0"/>
                    <wp:lineTo x="171" y="0"/>
                  </wp:wrapPolygon>
                </wp:wrapTight>
                <wp:docPr id="4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10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612199D" w14:textId="77777777" w:rsidR="008E6A29" w:rsidRDefault="008E6A29" w:rsidP="008E6A29">
                            <w:pPr>
                              <w:pStyle w:val="Heading2"/>
                              <w:numPr>
                                <w:ilvl w:val="0"/>
                                <w:numId w:val="3"/>
                              </w:numPr>
                            </w:pPr>
                            <w:r w:rsidRPr="005E1ED1">
                              <w:rPr>
                                <w:b/>
                              </w:rPr>
                              <w:t>New</w:t>
                            </w:r>
                            <w:r>
                              <w:t xml:space="preserve"> Roof</w:t>
                            </w:r>
                          </w:p>
                          <w:p w14:paraId="1F6D731B" w14:textId="77777777" w:rsidR="008E6A29" w:rsidRDefault="008E6A29" w:rsidP="008E6A29">
                            <w:pPr>
                              <w:pStyle w:val="Heading2"/>
                              <w:numPr>
                                <w:ilvl w:val="0"/>
                                <w:numId w:val="3"/>
                              </w:numPr>
                            </w:pPr>
                            <w:r w:rsidRPr="005E1ED1">
                              <w:rPr>
                                <w:b/>
                              </w:rPr>
                              <w:t>New</w:t>
                            </w:r>
                            <w:r>
                              <w:t xml:space="preserve"> Windows</w:t>
                            </w:r>
                          </w:p>
                          <w:p w14:paraId="44E588D5" w14:textId="77777777" w:rsidR="008E6A29" w:rsidRDefault="008E6A29" w:rsidP="008E6A29">
                            <w:pPr>
                              <w:pStyle w:val="Heading2"/>
                              <w:numPr>
                                <w:ilvl w:val="0"/>
                                <w:numId w:val="3"/>
                              </w:numPr>
                            </w:pPr>
                            <w:r w:rsidRPr="005E1ED1">
                              <w:rPr>
                                <w:b/>
                              </w:rPr>
                              <w:t>New</w:t>
                            </w:r>
                            <w:r>
                              <w:t xml:space="preserve"> HVAC</w:t>
                            </w:r>
                          </w:p>
                          <w:p w14:paraId="34BF2BCC" w14:textId="77777777" w:rsidR="008E6A29" w:rsidRDefault="008E6A29" w:rsidP="008E6A29">
                            <w:pPr>
                              <w:pStyle w:val="Heading2"/>
                              <w:numPr>
                                <w:ilvl w:val="0"/>
                                <w:numId w:val="3"/>
                              </w:numPr>
                            </w:pPr>
                            <w:r w:rsidRPr="005E1ED1">
                              <w:rPr>
                                <w:b/>
                              </w:rPr>
                              <w:t>New</w:t>
                            </w:r>
                            <w:r>
                              <w:t xml:space="preserve"> Electrical</w:t>
                            </w:r>
                          </w:p>
                          <w:p w14:paraId="24FFF17A" w14:textId="77777777" w:rsidR="008E6A29" w:rsidRDefault="008E6A29" w:rsidP="008E6A29">
                            <w:pPr>
                              <w:pStyle w:val="Heading2"/>
                              <w:numPr>
                                <w:ilvl w:val="0"/>
                                <w:numId w:val="3"/>
                              </w:numPr>
                            </w:pPr>
                            <w:r w:rsidRPr="005E1ED1">
                              <w:rPr>
                                <w:b/>
                              </w:rPr>
                              <w:t>New</w:t>
                            </w:r>
                            <w:r>
                              <w:t xml:space="preserve"> Plumbing</w:t>
                            </w:r>
                          </w:p>
                          <w:p w14:paraId="09DF89EC" w14:textId="77777777" w:rsidR="008E6A29" w:rsidRDefault="008E6A29" w:rsidP="008E6A29">
                            <w:pPr>
                              <w:pStyle w:val="Heading2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Wood Laminate, Tile, and Carpet</w:t>
                            </w:r>
                          </w:p>
                          <w:p w14:paraId="5FBAE9D7" w14:textId="77777777" w:rsidR="008E6A29" w:rsidRDefault="008E6A29" w:rsidP="008E6A29">
                            <w:pPr>
                              <w:pStyle w:val="Heading2"/>
                              <w:numPr>
                                <w:ilvl w:val="0"/>
                                <w:numId w:val="3"/>
                              </w:numPr>
                            </w:pPr>
                            <w:r w:rsidRPr="005E1ED1">
                              <w:rPr>
                                <w:b/>
                              </w:rPr>
                              <w:t>New</w:t>
                            </w:r>
                            <w:r>
                              <w:t xml:space="preserve"> Cabinets</w:t>
                            </w:r>
                          </w:p>
                          <w:p w14:paraId="20A9C568" w14:textId="77777777" w:rsidR="008E6A29" w:rsidRDefault="008E6A29" w:rsidP="008E6A29">
                            <w:pPr>
                              <w:pStyle w:val="Heading2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Tile Countertops</w:t>
                            </w:r>
                          </w:p>
                          <w:p w14:paraId="2C06FAA1" w14:textId="77777777" w:rsidR="008E6A29" w:rsidRPr="005E1ED1" w:rsidRDefault="008E6A29" w:rsidP="008E6A29">
                            <w:pPr>
                              <w:pStyle w:val="Heading2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</w:rPr>
                            </w:pPr>
                            <w:r w:rsidRPr="005E1ED1">
                              <w:rPr>
                                <w:b/>
                              </w:rPr>
                              <w:t>GE Appliance Package</w:t>
                            </w:r>
                          </w:p>
                          <w:p w14:paraId="22C9AFC8" w14:textId="77777777" w:rsidR="008E6A29" w:rsidRDefault="008E6A29" w:rsidP="008E6A29">
                            <w:pPr>
                              <w:pStyle w:val="Heading2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.25 Acre Lot with Mature Trees and Flowering Shrubs</w:t>
                            </w:r>
                          </w:p>
                          <w:p w14:paraId="2E695576" w14:textId="77777777" w:rsidR="008E6A29" w:rsidRPr="005E1ED1" w:rsidRDefault="008E6A29" w:rsidP="008E6A29">
                            <w:pPr>
                              <w:pStyle w:val="Heading2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</w:rPr>
                            </w:pPr>
                            <w:r w:rsidRPr="005E1ED1">
                              <w:rPr>
                                <w:b/>
                              </w:rPr>
                              <w:t>2 Full Baths</w:t>
                            </w:r>
                          </w:p>
                          <w:p w14:paraId="1A00667D" w14:textId="77777777" w:rsidR="008E6A29" w:rsidRPr="005E1ED1" w:rsidRDefault="008E6A29" w:rsidP="008E6A29">
                            <w:pPr>
                              <w:pStyle w:val="Heading2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</w:rPr>
                            </w:pPr>
                            <w:r w:rsidRPr="005E1ED1">
                              <w:rPr>
                                <w:b/>
                              </w:rPr>
                              <w:t>Upgraded Lighting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43.2pt;margin-top:447.1pt;width:252pt;height:323.3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" mv:complextextbox="1" filled="f" stroked="f">
                <v:textbox inset=",0,,0">
                  <w:txbxContent>
                    <w:p w14:paraId="2612199D" w14:textId="77777777" w:rsidR="008E6A29" w:rsidRDefault="008E6A29" w:rsidP="008E6A29">
                      <w:pPr>
                        <w:pStyle w:val="Heading2"/>
                        <w:numPr>
                          <w:ilvl w:val="0"/>
                          <w:numId w:val="3"/>
                        </w:numPr>
                      </w:pPr>
                      <w:r w:rsidRPr="005E1ED1">
                        <w:rPr>
                          <w:b/>
                        </w:rPr>
                        <w:t>New</w:t>
                      </w:r>
                      <w:r>
                        <w:t xml:space="preserve"> Roof</w:t>
                      </w:r>
                    </w:p>
                    <w:p w14:paraId="1F6D731B" w14:textId="77777777" w:rsidR="008E6A29" w:rsidRDefault="008E6A29" w:rsidP="008E6A29">
                      <w:pPr>
                        <w:pStyle w:val="Heading2"/>
                        <w:numPr>
                          <w:ilvl w:val="0"/>
                          <w:numId w:val="3"/>
                        </w:numPr>
                      </w:pPr>
                      <w:r w:rsidRPr="005E1ED1">
                        <w:rPr>
                          <w:b/>
                        </w:rPr>
                        <w:t>New</w:t>
                      </w:r>
                      <w:r>
                        <w:t xml:space="preserve"> Windows</w:t>
                      </w:r>
                    </w:p>
                    <w:p w14:paraId="44E588D5" w14:textId="77777777" w:rsidR="008E6A29" w:rsidRDefault="008E6A29" w:rsidP="008E6A29">
                      <w:pPr>
                        <w:pStyle w:val="Heading2"/>
                        <w:numPr>
                          <w:ilvl w:val="0"/>
                          <w:numId w:val="3"/>
                        </w:numPr>
                      </w:pPr>
                      <w:r w:rsidRPr="005E1ED1">
                        <w:rPr>
                          <w:b/>
                        </w:rPr>
                        <w:t>New</w:t>
                      </w:r>
                      <w:r>
                        <w:t xml:space="preserve"> HVAC</w:t>
                      </w:r>
                    </w:p>
                    <w:p w14:paraId="34BF2BCC" w14:textId="77777777" w:rsidR="008E6A29" w:rsidRDefault="008E6A29" w:rsidP="008E6A29">
                      <w:pPr>
                        <w:pStyle w:val="Heading2"/>
                        <w:numPr>
                          <w:ilvl w:val="0"/>
                          <w:numId w:val="3"/>
                        </w:numPr>
                      </w:pPr>
                      <w:r w:rsidRPr="005E1ED1">
                        <w:rPr>
                          <w:b/>
                        </w:rPr>
                        <w:t>New</w:t>
                      </w:r>
                      <w:r>
                        <w:t xml:space="preserve"> Electrical</w:t>
                      </w:r>
                    </w:p>
                    <w:p w14:paraId="24FFF17A" w14:textId="77777777" w:rsidR="008E6A29" w:rsidRDefault="008E6A29" w:rsidP="008E6A29">
                      <w:pPr>
                        <w:pStyle w:val="Heading2"/>
                        <w:numPr>
                          <w:ilvl w:val="0"/>
                          <w:numId w:val="3"/>
                        </w:numPr>
                      </w:pPr>
                      <w:r w:rsidRPr="005E1ED1">
                        <w:rPr>
                          <w:b/>
                        </w:rPr>
                        <w:t>New</w:t>
                      </w:r>
                      <w:r>
                        <w:t xml:space="preserve"> Plumbing</w:t>
                      </w:r>
                    </w:p>
                    <w:p w14:paraId="09DF89EC" w14:textId="77777777" w:rsidR="008E6A29" w:rsidRDefault="008E6A29" w:rsidP="008E6A29">
                      <w:pPr>
                        <w:pStyle w:val="Heading2"/>
                        <w:numPr>
                          <w:ilvl w:val="0"/>
                          <w:numId w:val="3"/>
                        </w:numPr>
                      </w:pPr>
                      <w:r>
                        <w:t>Wood Laminate, Tile, and Carpet</w:t>
                      </w:r>
                    </w:p>
                    <w:p w14:paraId="5FBAE9D7" w14:textId="77777777" w:rsidR="008E6A29" w:rsidRDefault="008E6A29" w:rsidP="008E6A29">
                      <w:pPr>
                        <w:pStyle w:val="Heading2"/>
                        <w:numPr>
                          <w:ilvl w:val="0"/>
                          <w:numId w:val="3"/>
                        </w:numPr>
                      </w:pPr>
                      <w:r w:rsidRPr="005E1ED1">
                        <w:rPr>
                          <w:b/>
                        </w:rPr>
                        <w:t>New</w:t>
                      </w:r>
                      <w:r>
                        <w:t xml:space="preserve"> Cabinets</w:t>
                      </w:r>
                    </w:p>
                    <w:p w14:paraId="20A9C568" w14:textId="77777777" w:rsidR="008E6A29" w:rsidRDefault="008E6A29" w:rsidP="008E6A29">
                      <w:pPr>
                        <w:pStyle w:val="Heading2"/>
                        <w:numPr>
                          <w:ilvl w:val="0"/>
                          <w:numId w:val="3"/>
                        </w:numPr>
                      </w:pPr>
                      <w:r>
                        <w:t>Tile Countertops</w:t>
                      </w:r>
                    </w:p>
                    <w:p w14:paraId="2C06FAA1" w14:textId="77777777" w:rsidR="008E6A29" w:rsidRPr="005E1ED1" w:rsidRDefault="008E6A29" w:rsidP="008E6A29">
                      <w:pPr>
                        <w:pStyle w:val="Heading2"/>
                        <w:numPr>
                          <w:ilvl w:val="0"/>
                          <w:numId w:val="3"/>
                        </w:numPr>
                        <w:rPr>
                          <w:b/>
                        </w:rPr>
                      </w:pPr>
                      <w:r w:rsidRPr="005E1ED1">
                        <w:rPr>
                          <w:b/>
                        </w:rPr>
                        <w:t>GE Appliance Package</w:t>
                      </w:r>
                    </w:p>
                    <w:p w14:paraId="22C9AFC8" w14:textId="77777777" w:rsidR="008E6A29" w:rsidRDefault="008E6A29" w:rsidP="008E6A29">
                      <w:pPr>
                        <w:pStyle w:val="Heading2"/>
                        <w:numPr>
                          <w:ilvl w:val="0"/>
                          <w:numId w:val="3"/>
                        </w:numPr>
                      </w:pPr>
                      <w:r>
                        <w:t>.25 Acre Lot with Mature Trees and Flowering Shrubs</w:t>
                      </w:r>
                    </w:p>
                    <w:p w14:paraId="2E695576" w14:textId="77777777" w:rsidR="008E6A29" w:rsidRPr="005E1ED1" w:rsidRDefault="008E6A29" w:rsidP="008E6A29">
                      <w:pPr>
                        <w:pStyle w:val="Heading2"/>
                        <w:numPr>
                          <w:ilvl w:val="0"/>
                          <w:numId w:val="3"/>
                        </w:numPr>
                        <w:rPr>
                          <w:b/>
                        </w:rPr>
                      </w:pPr>
                      <w:r w:rsidRPr="005E1ED1">
                        <w:rPr>
                          <w:b/>
                        </w:rPr>
                        <w:t>2 Full Baths</w:t>
                      </w:r>
                    </w:p>
                    <w:p w14:paraId="1A00667D" w14:textId="77777777" w:rsidR="008E6A29" w:rsidRPr="005E1ED1" w:rsidRDefault="008E6A29" w:rsidP="008E6A29">
                      <w:pPr>
                        <w:pStyle w:val="Heading2"/>
                        <w:numPr>
                          <w:ilvl w:val="0"/>
                          <w:numId w:val="3"/>
                        </w:numPr>
                        <w:rPr>
                          <w:b/>
                        </w:rPr>
                      </w:pPr>
                      <w:r w:rsidRPr="005E1ED1">
                        <w:rPr>
                          <w:b/>
                        </w:rPr>
                        <w:t>Upgraded Lighting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8E6A29" w:rsidSect="008E6A29">
      <w:headerReference w:type="default" r:id="rId18"/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D193C8" w14:textId="77777777" w:rsidR="001D539E" w:rsidRDefault="001D539E">
      <w:r>
        <w:separator/>
      </w:r>
    </w:p>
  </w:endnote>
  <w:endnote w:type="continuationSeparator" w:id="0">
    <w:p w14:paraId="48FF5090" w14:textId="77777777" w:rsidR="001D539E" w:rsidRDefault="001D5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121E33" w14:textId="77777777" w:rsidR="001D539E" w:rsidRDefault="001D539E">
      <w:r>
        <w:separator/>
      </w:r>
    </w:p>
  </w:footnote>
  <w:footnote w:type="continuationSeparator" w:id="0">
    <w:p w14:paraId="6BF9AED4" w14:textId="77777777" w:rsidR="001D539E" w:rsidRDefault="001D53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76D862" w14:textId="77777777" w:rsidR="008E6A29" w:rsidRDefault="008E6A2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ADE4C64" wp14:editId="1D256C1A">
              <wp:simplePos x="0" y="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7223760" cy="9509760"/>
              <wp:effectExtent l="0" t="0" r="0" b="7620"/>
              <wp:wrapTight wrapText="bothSides">
                <wp:wrapPolygon edited="0">
                  <wp:start x="-28" y="0"/>
                  <wp:lineTo x="-28" y="21555"/>
                  <wp:lineTo x="21600" y="21555"/>
                  <wp:lineTo x="21600" y="0"/>
                  <wp:lineTo x="-28" y="0"/>
                </wp:wrapPolygon>
              </wp:wrapTight>
              <wp:docPr id="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3760" cy="9509760"/>
                        <a:chOff x="432" y="432"/>
                        <a:chExt cx="11376" cy="14976"/>
                      </a:xfrm>
                    </wpg:grpSpPr>
                    <wps:wsp>
                      <wps:cNvPr id="4" name="Rectangle 1"/>
                      <wps:cNvSpPr>
                        <a:spLocks noChangeArrowheads="1"/>
                      </wps:cNvSpPr>
                      <wps:spPr bwMode="auto">
                        <a:xfrm>
                          <a:off x="432" y="432"/>
                          <a:ext cx="11376" cy="149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"/>
                      <wps:cNvSpPr>
                        <a:spLocks noChangeArrowheads="1"/>
                      </wps:cNvSpPr>
                      <wps:spPr bwMode="auto">
                        <a:xfrm>
                          <a:off x="432" y="11384"/>
                          <a:ext cx="11376" cy="10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Line 3"/>
                      <wps:cNvCnPr/>
                      <wps:spPr bwMode="auto">
                        <a:xfrm>
                          <a:off x="1521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4"/>
                      <wps:cNvCnPr/>
                      <wps:spPr bwMode="auto">
                        <a:xfrm>
                          <a:off x="2668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5"/>
                      <wps:cNvCnPr/>
                      <wps:spPr bwMode="auto">
                        <a:xfrm>
                          <a:off x="3816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/>
                      <wps:spPr bwMode="auto">
                        <a:xfrm>
                          <a:off x="4963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7"/>
                      <wps:cNvCnPr/>
                      <wps:spPr bwMode="auto">
                        <a:xfrm>
                          <a:off x="6111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8"/>
                      <wps:cNvCnPr/>
                      <wps:spPr bwMode="auto">
                        <a:xfrm>
                          <a:off x="7258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9"/>
                      <wps:cNvCnPr/>
                      <wps:spPr bwMode="auto">
                        <a:xfrm>
                          <a:off x="8406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0"/>
                      <wps:cNvCnPr/>
                      <wps:spPr bwMode="auto">
                        <a:xfrm>
                          <a:off x="9553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11"/>
                      <wps:cNvCnPr/>
                      <wps:spPr bwMode="auto">
                        <a:xfrm>
                          <a:off x="10701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Rectangle 12"/>
                      <wps:cNvSpPr>
                        <a:spLocks noChangeArrowheads="1"/>
                      </wps:cNvSpPr>
                      <wps:spPr bwMode="auto">
                        <a:xfrm>
                          <a:off x="648" y="648"/>
                          <a:ext cx="10944" cy="105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21.6pt;margin-top:21.6pt;width:568.8pt;height:748.8pt;z-index:251670528;mso-position-horizontal-relative:page;mso-position-vertical-relative:page" coordorigin="432,432" coordsize="11376,149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">
              <v:rect id="Rectangle 1" o:spid="_x0000_s1027" style="position:absolute;left:432;top:432;width:11376;height:149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5TtXvQAA&#10;ANoAAAAPAAAAZHJzL2Rvd25yZXYueG1sRI/LCsIwEEX3gv8QRnCnqaIi1SgqCOLOR8Hl0IxtsZmU&#10;Jtr690YQXF7u43CX69aU4kW1KywrGA0jEMSp1QVnCq6X/WAOwnlkjaVlUvAmB+tVt7PEWNuGT/Q6&#10;+0yEEXYxKsi9r2IpXZqTQTe0FXHw7rY26IOsM6lrbMK4KeU4imbSYMGBkGNFu5zSx/lpAhc3B727&#10;6eOlbKbNLD0lW+kTpfq9drMA4an1//CvfdAKJvC9Em6AXH0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o5TtXvQAAANoAAAAPAAAAAAAAAAAAAAAAAJcCAABkcnMvZG93bnJldi54&#10;bWxQSwUGAAAAAAQABAD1AAAAgQMAAAAA&#10;" fillcolor="#83d3fd [1940]" stroked="f" strokeweight="1.5pt"/>
              <v:rect id="Rectangle 2" o:spid="_x0000_s1028" style="position:absolute;left:432;top:11384;width:11376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Uhp/xAAA&#10;ANoAAAAPAAAAZHJzL2Rvd25yZXYueG1sRI/RasJAFETfC/2H5Rb6phtblDa6ShoU+yCIaT/gkr1m&#10;02bvxuyq0a93C0Ifh5k5w8wWvW3EiTpfO1YwGiYgiEuna64UfH+tBm8gfEDW2DgmBRfysJg/Psww&#10;1e7MOzoVoRIRwj5FBSaENpXSl4Ys+qFriaO3d53FEGVXSd3hOcJtI1+SZCIt1hwXDLaUGyp/i6NV&#10;8H7Y/GSbj/X2mFy2r2a0nGB+RaWen/psCiJQH/7D9/anVjCGvyvxBsj5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lIaf8QAAADaAAAADwAAAAAAAAAAAAAAAACXAgAAZHJzL2Rv&#10;d25yZXYueG1sUEsFBgAAAAAEAAQA9QAAAIgDAAAAAA==&#10;" fillcolor="#ace1fe [1300]" stroked="f"/>
              <v:line id="Line 3" o:spid="_x0000_s1029" style="position:absolute;visibility:visible;mso-wrap-style:square" from="1521,12528" to="1521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W0BDcIAAADaAAAADwAAAGRycy9kb3ducmV2LnhtbESP3YrCMBSE7wXfIRzBO01X0JWuqYgg&#10;VakX/jzAoTnbn21OShO1vr1ZWNjLYWa+YVbr3jTiQZ2rLCv4mEYgiHOrKy4U3K67yRKE88gaG8uk&#10;4EUO1slwsMJY2yef6XHxhQgQdjEqKL1vYyldXpJBN7UtcfC+bWfQB9kVUnf4DHDTyFkULaTBisNC&#10;iS1tS8p/Lnej4DRPj5+HlDfbzGR13aTump2cUuNRv/kC4an3/+G/9l4rWMDvlXADZPIG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W0BDcIAAADaAAAADwAAAAAAAAAAAAAA&#10;AAChAgAAZHJzL2Rvd25yZXYueG1sUEsFBgAAAAAEAAQA+QAAAJADAAAAAA==&#10;" strokecolor="white [3212]" strokeweight="1.5pt">
                <v:stroke dashstyle="1 1"/>
              </v:line>
              <v:line id="Line 4" o:spid="_x0000_s1030" style="position:absolute;visibility:visible;mso-wrap-style:square" from="2668,12528" to="2668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iGklsEAAADaAAAADwAAAGRycy9kb3ducmV2LnhtbESP3YrCMBSE7wXfIRzBO00VXKUaRQTp&#10;KvXCnwc4NMe22pyUJqv17c2C4OUwM98wi1VrKvGgxpWWFYyGEQjizOqScwWX83YwA+E8ssbKMil4&#10;kYPVsttZYKztk4/0OPlcBAi7GBUU3texlC4ryKAb2po4eFfbGPRBNrnUDT4D3FRyHEU/0mDJYaHA&#10;mjYFZffTn1FwmCT76S7h9SY16e1WJe6cHpxS/V67noPw1Ppv+NP+1Qqm8H8l3AC5fA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+IaSWwQAAANoAAAAPAAAAAAAAAAAAAAAA&#10;AKECAABkcnMvZG93bnJldi54bWxQSwUGAAAAAAQABAD5AAAAjwMAAAAA&#10;" strokecolor="white [3212]" strokeweight="1.5pt">
                <v:stroke dashstyle="1 1"/>
              </v:line>
              <v:line id="Line 5" o:spid="_x0000_s1031" style="position:absolute;visibility:visible;mso-wrap-style:square" from="3816,12528" to="3816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74w5L0AAADaAAAADwAAAGRycy9kb3ducmV2LnhtbERPy6rCMBDdC/5DGMGdpgo+qEYRQaqX&#10;uvDxAUMzttVmUpqo9e9vFoLLw3kv162pxIsaV1pWMBpGIIgzq0vOFVwvu8EchPPIGivLpOBDDtar&#10;bmeJsbZvPtHr7HMRQtjFqKDwvo6ldFlBBt3Q1sSBu9nGoA+wyaVu8B3CTSXHUTSVBksODQXWtC0o&#10;e5yfRsFxkvzNDglvtqlJ7/cqcZf06JTq99rNAoSn1v/EX/deKwhbw5VwA+TqH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I++MOS9AAAA2gAAAA8AAAAAAAAAAAAAAAAAoQIA&#10;AGRycy9kb3ducmV2LnhtbFBLBQYAAAAABAAEAPkAAACLAwAAAAA=&#10;" strokecolor="white [3212]" strokeweight="1.5pt">
                <v:stroke dashstyle="1 1"/>
              </v:line>
              <v:line id="Line 6" o:spid="_x0000_s1032" style="position:absolute;visibility:visible;mso-wrap-style:square" from="4963,12528" to="4963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PKVf8QAAADaAAAADwAAAGRycy9kb3ducmV2LnhtbESP0WrCQBRE3wv9h+UW+tZsKrRqdBUR&#10;JG2JDyZ+wCV7TWJ374bsVtO/7xYEH4eZOcMs16M14kKD7xwreE1SEMS10x03Co7V7mUGwgdkjcYx&#10;KfglD+vV48MSM+2ufKBLGRoRIewzVNCG0GdS+roliz5xPXH0Tm6wGKIcGqkHvEa4NXKSpu/SYsdx&#10;ocWeti3V3+WPVbB/y7+mnzlvtoUtzmeT+6rYe6Wen8bNAkSgMdzDt/aHVjCH/yvxBsjV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g8pV/xAAAANoAAAAPAAAAAAAAAAAA&#10;AAAAAKECAABkcnMvZG93bnJldi54bWxQSwUGAAAAAAQABAD5AAAAkgMAAAAA&#10;" strokecolor="white [3212]" strokeweight="1.5pt">
                <v:stroke dashstyle="1 1"/>
              </v:line>
              <v:line id="Line 7" o:spid="_x0000_s1033" style="position:absolute;visibility:visible;mso-wrap-style:square" from="6111,12528" to="6111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DxNeMMAAADbAAAADwAAAGRycy9kb3ducmV2LnhtbESPQWvCQBCF70L/wzIFb7qxoJbUVUQo&#10;0RIPan/AkJ0m0exsyK4a/33nIHib4b1575vFqneNulEXas8GJuMEFHHhbc2lgd/T9+gTVIjIFhvP&#10;ZOBBAVbLt8ECU+vvfKDbMZZKQjikaKCKsU21DkVFDsPYt8Si/fnOYZS1K7Xt8C7hrtEfSTLTDmuW&#10;hgpb2lRUXI5XZ2A/zX7mu4zXm9zl53OThVO+D8YM3/v1F6hIfXyZn9dbK/hCL7/IAHr5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Q8TXjDAAAA2wAAAA8AAAAAAAAAAAAA&#10;AAAAoQIAAGRycy9kb3ducmV2LnhtbFBLBQYAAAAABAAEAPkAAACRAwAAAAA=&#10;" strokecolor="white [3212]" strokeweight="1.5pt">
                <v:stroke dashstyle="1 1"/>
              </v:line>
              <v:line id="Line 8" o:spid="_x0000_s1034" style="position:absolute;visibility:visible;mso-wrap-style:square" from="7258,12528" to="7258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3Do478AAADbAAAADwAAAGRycy9kb3ducmV2LnhtbERPy6rCMBDdX/AfwgjurqmCXqlGEUGq&#10;Uhc+PmBoxrbaTEoTtf69EYS7m8N5zmzRmko8qHGlZQWDfgSCOLO65FzB+bT+nYBwHlljZZkUvMjB&#10;Yt75mWGs7ZMP9Dj6XIQQdjEqKLyvYyldVpBB17c1ceAutjHoA2xyqRt8hnBTyWEUjaXBkkNDgTWt&#10;Cspux7tRsB8lu79twstVatLrtUrcKd07pXrddjkF4an1/+Kve6PD/AF8fgkHyPk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O3Do478AAADbAAAADwAAAAAAAAAAAAAAAACh&#10;AgAAZHJzL2Rvd25yZXYueG1sUEsFBgAAAAAEAAQA+QAAAI0DAAAAAA==&#10;" strokecolor="white [3212]" strokeweight="1.5pt">
                <v:stroke dashstyle="1 1"/>
              </v:line>
              <v:line id="Line 9" o:spid="_x0000_s1035" style="position:absolute;visibility:visible;mso-wrap-style:square" from="8406,12528" to="8406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6J2lL8AAADbAAAADwAAAGRycy9kb3ducmV2LnhtbERPy6rCMBDdX/AfwgjurqmCXqlGEUGq&#10;Uhc+PmBoxrbaTEoTtf69EYS7m8N5zmzRmko8qHGlZQWDfgSCOLO65FzB+bT+nYBwHlljZZkUvMjB&#10;Yt75mWGs7ZMP9Dj6XIQQdjEqKLyvYyldVpBB17c1ceAutjHoA2xyqRt8hnBTyWEUjaXBkkNDgTWt&#10;Cspux7tRsB8lu79twstVatLrtUrcKd07pXrddjkF4an1/+Kve6PD/CF8fgkHyPk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y6J2lL8AAADbAAAADwAAAAAAAAAAAAAAAACh&#10;AgAAZHJzL2Rvd25yZXYueG1sUEsFBgAAAAAEAAQA+QAAAI0DAAAAAA==&#10;" strokecolor="white [3212]" strokeweight="1.5pt">
                <v:stroke dashstyle="1 1"/>
              </v:line>
              <v:line id="Line 10" o:spid="_x0000_s1036" style="position:absolute;visibility:visible;mso-wrap-style:square" from="9553,12528" to="9553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O7TD8AAAADbAAAADwAAAGRycy9kb3ducmV2LnhtbERPzYrCMBC+C75DGMGbpiquS9coIkhV&#10;6kHdBxia2bbaTEoTtb69ERa8zcf3O/Nlaypxp8aVlhWMhhEI4szqknMFv+fN4BuE88gaK8uk4EkO&#10;lotuZ46xtg8+0v3kcxFC2MWooPC+jqV0WUEG3dDWxIH7s41BH2CTS93gI4SbSo6j6EsaLDk0FFjT&#10;uqDseroZBYdpsp/tEl6tU5NeLlXizunBKdXvtasfEJ5a/xH/u7c6zJ/A+5dwgFy8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Tu0w/AAAAA2wAAAA8AAAAAAAAAAAAAAAAA&#10;oQIAAGRycy9kb3ducmV2LnhtbFBLBQYAAAAABAAEAPkAAACOAwAAAAA=&#10;" strokecolor="white [3212]" strokeweight="1.5pt">
                <v:stroke dashstyle="1 1"/>
              </v:line>
              <v:line id="Line 11" o:spid="_x0000_s1037" style="position:absolute;visibility:visible;mso-wrap-style:square" from="10701,12528" to="10701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wdLe8AAAADbAAAADwAAAGRycy9kb3ducmV2LnhtbERPzYrCMBC+C75DGMGbpoquS9coIkhV&#10;6kHdBxia2bbaTEoTtb69ERa8zcf3O/Nlaypxp8aVlhWMhhEI4szqknMFv+fN4BuE88gaK8uk4EkO&#10;lotuZ46xtg8+0v3kcxFC2MWooPC+jqV0WUEG3dDWxIH7s41BH2CTS93gI4SbSo6j6EsaLDk0FFjT&#10;uqDseroZBYdpsp/tEl6tU5NeLlXizunBKdXvtasfEJ5a/xH/u7c6zJ/A+5dwgFy8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sHS3vAAAAA2wAAAA8AAAAAAAAAAAAAAAAA&#10;oQIAAGRycy9kb3ducmV2LnhtbFBLBQYAAAAABAAEAPkAAACOAwAAAAA=&#10;" strokecolor="white [3212]" strokeweight="1.5pt">
                <v:stroke dashstyle="1 1"/>
              </v:line>
              <v:rect id="Rectangle 12" o:spid="_x0000_s1038" style="position:absolute;left:648;top:648;width:10944;height:105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4iZDwwAA&#10;ANsAAAAPAAAAZHJzL2Rvd25yZXYueG1sRE/basJAEH0X/IdlhL7pRqlFo6uIUqhtoXhBX8fsmASz&#10;szG7xvTv3ULBtzmc60znjSlETZXLLSvo9yIQxInVOacK9rv37giE88gaC8uk4JcczGft1hRjbe+8&#10;oXrrUxFC2MWoIPO+jKV0SUYGXc+WxIE728qgD7BKpa7wHsJNIQdR9CYN5hwaMixpmVFy2d6MgnX6&#10;+v11jfLTePW5Pg7lpj4d6h+lXjrNYgLCU+Of4n/3hw7zh/D3SzhAz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4iZDwwAAANsAAAAPAAAAAAAAAAAAAAAAAJcCAABkcnMvZG93&#10;bnJldi54bWxQSwUGAAAAAAQABAD1AAAAhwMAAAAA&#10;" filled="f" strokecolor="white [3212]" strokeweight="1.5pt"/>
              <w10:wrap type="tight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87862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1744E988"/>
    <w:lvl w:ilvl="0">
      <w:start w:val="1"/>
      <w:numFmt w:val="bullet"/>
      <w:pStyle w:val="ListBullet"/>
      <w:lvlText w:val="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</w:abstractNum>
  <w:abstractNum w:abstractNumId="2">
    <w:nsid w:val="5447765E"/>
    <w:multiLevelType w:val="hybridMultilevel"/>
    <w:tmpl w:val="7DEC6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8E6A29"/>
    <w:rsid w:val="001D539E"/>
    <w:rsid w:val="003E038E"/>
    <w:rsid w:val="004B4FFB"/>
    <w:rsid w:val="005E1ED1"/>
    <w:rsid w:val="006A6D67"/>
    <w:rsid w:val="00711282"/>
    <w:rsid w:val="00791290"/>
    <w:rsid w:val="008E6A29"/>
    <w:rsid w:val="00AC2A0D"/>
    <w:rsid w:val="00B056A6"/>
    <w:rsid w:val="00B50DE9"/>
    <w:rsid w:val="00B64CDB"/>
    <w:rsid w:val="00B7247C"/>
    <w:rsid w:val="00BA604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4E41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79548B"/>
    <w:pPr>
      <w:spacing w:line="216" w:lineRule="auto"/>
      <w:outlineLvl w:val="0"/>
    </w:pPr>
    <w:rPr>
      <w:rFonts w:asciiTheme="majorHAnsi" w:eastAsiaTheme="majorEastAsia" w:hAnsiTheme="majorHAnsi" w:cstheme="majorBidi"/>
      <w:b/>
      <w:bCs/>
      <w:color w:val="31B6FD" w:themeColor="accent1"/>
      <w:sz w:val="36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79548B"/>
    <w:pPr>
      <w:spacing w:before="120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79548B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52"/>
    </w:rPr>
  </w:style>
  <w:style w:type="paragraph" w:styleId="Heading4">
    <w:name w:val="heading 4"/>
    <w:basedOn w:val="Normal"/>
    <w:link w:val="Heading4Char"/>
    <w:semiHidden/>
    <w:unhideWhenUsed/>
    <w:qFormat/>
    <w:rsid w:val="0079548B"/>
    <w:pPr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954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9548B"/>
  </w:style>
  <w:style w:type="paragraph" w:styleId="Footer">
    <w:name w:val="footer"/>
    <w:basedOn w:val="Normal"/>
    <w:link w:val="FooterChar"/>
    <w:unhideWhenUsed/>
    <w:rsid w:val="007954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9548B"/>
  </w:style>
  <w:style w:type="paragraph" w:styleId="Title">
    <w:name w:val="Title"/>
    <w:basedOn w:val="Normal"/>
    <w:link w:val="TitleChar"/>
    <w:qFormat/>
    <w:rsid w:val="005A1754"/>
    <w:pPr>
      <w:jc w:val="center"/>
    </w:pPr>
    <w:rPr>
      <w:rFonts w:asciiTheme="majorHAnsi" w:eastAsiaTheme="majorEastAsia" w:hAnsiTheme="majorHAnsi" w:cstheme="majorBidi"/>
      <w:b/>
      <w:color w:val="FFFFFF" w:themeColor="background1"/>
      <w:kern w:val="24"/>
      <w:sz w:val="100"/>
      <w:szCs w:val="52"/>
    </w:rPr>
  </w:style>
  <w:style w:type="character" w:customStyle="1" w:styleId="TitleChar">
    <w:name w:val="Title Char"/>
    <w:basedOn w:val="DefaultParagraphFont"/>
    <w:link w:val="Title"/>
    <w:rsid w:val="005A1754"/>
    <w:rPr>
      <w:rFonts w:asciiTheme="majorHAnsi" w:eastAsiaTheme="majorEastAsia" w:hAnsiTheme="majorHAnsi" w:cstheme="majorBidi"/>
      <w:b/>
      <w:color w:val="FFFFFF" w:themeColor="background1"/>
      <w:kern w:val="24"/>
      <w:sz w:val="100"/>
      <w:szCs w:val="52"/>
    </w:rPr>
  </w:style>
  <w:style w:type="paragraph" w:styleId="Subtitle">
    <w:name w:val="Subtitle"/>
    <w:basedOn w:val="Normal"/>
    <w:link w:val="SubtitleChar"/>
    <w:qFormat/>
    <w:rsid w:val="005A1754"/>
    <w:pPr>
      <w:numPr>
        <w:ilvl w:val="1"/>
      </w:numPr>
      <w:spacing w:before="120"/>
      <w:jc w:val="center"/>
    </w:pPr>
    <w:rPr>
      <w:rFonts w:asciiTheme="majorHAnsi" w:eastAsiaTheme="majorEastAsia" w:hAnsiTheme="majorHAnsi" w:cstheme="majorBidi"/>
      <w:b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sid w:val="005A1754"/>
    <w:rPr>
      <w:rFonts w:asciiTheme="majorHAnsi" w:eastAsiaTheme="majorEastAsia" w:hAnsiTheme="majorHAnsi" w:cstheme="majorBidi"/>
      <w:b/>
      <w:iCs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rsid w:val="0079548B"/>
    <w:rPr>
      <w:rFonts w:asciiTheme="majorHAnsi" w:eastAsiaTheme="majorEastAsia" w:hAnsiTheme="majorHAnsi" w:cstheme="majorBidi"/>
      <w:b/>
      <w:bCs/>
      <w:color w:val="31B6FD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79548B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79548B"/>
    <w:rPr>
      <w:rFonts w:asciiTheme="majorHAnsi" w:eastAsiaTheme="majorEastAsia" w:hAnsiTheme="majorHAnsi" w:cstheme="majorBidi"/>
      <w:bCs/>
      <w:color w:val="FFFFFF" w:themeColor="background1"/>
      <w:sz w:val="52"/>
    </w:rPr>
  </w:style>
  <w:style w:type="paragraph" w:styleId="ListBullet">
    <w:name w:val="List Bullet"/>
    <w:basedOn w:val="Normal"/>
    <w:semiHidden/>
    <w:unhideWhenUsed/>
    <w:rsid w:val="0079548B"/>
    <w:pPr>
      <w:numPr>
        <w:numId w:val="2"/>
      </w:numPr>
      <w:spacing w:before="120"/>
    </w:pPr>
    <w:rPr>
      <w:b/>
      <w:color w:val="FFFFFF" w:themeColor="background1"/>
      <w:sz w:val="22"/>
    </w:rPr>
  </w:style>
  <w:style w:type="paragraph" w:customStyle="1" w:styleId="ContactDetails">
    <w:name w:val="Contact Details"/>
    <w:basedOn w:val="Normal"/>
    <w:qFormat/>
    <w:rsid w:val="0079548B"/>
    <w:rPr>
      <w:b/>
      <w:color w:val="FFFFFF" w:themeColor="background1"/>
      <w:sz w:val="32"/>
    </w:rPr>
  </w:style>
  <w:style w:type="character" w:customStyle="1" w:styleId="Heading4Char">
    <w:name w:val="Heading 4 Char"/>
    <w:basedOn w:val="DefaultParagraphFont"/>
    <w:link w:val="Heading4"/>
    <w:semiHidden/>
    <w:rsid w:val="0079548B"/>
    <w:rPr>
      <w:rFonts w:asciiTheme="majorHAnsi" w:eastAsiaTheme="majorEastAsia" w:hAnsiTheme="majorHAnsi" w:cstheme="majorBidi"/>
      <w:b/>
      <w:bCs/>
      <w:iCs/>
      <w:color w:val="FFFFFF" w:themeColor="background1"/>
      <w:sz w:val="22"/>
    </w:rPr>
  </w:style>
  <w:style w:type="character" w:styleId="Hyperlink">
    <w:name w:val="Hyperlink"/>
    <w:basedOn w:val="DefaultParagraphFont"/>
    <w:uiPriority w:val="99"/>
    <w:unhideWhenUsed/>
    <w:rsid w:val="008E6A29"/>
    <w:rPr>
      <w:color w:val="008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79548B"/>
    <w:pPr>
      <w:spacing w:line="216" w:lineRule="auto"/>
      <w:outlineLvl w:val="0"/>
    </w:pPr>
    <w:rPr>
      <w:rFonts w:asciiTheme="majorHAnsi" w:eastAsiaTheme="majorEastAsia" w:hAnsiTheme="majorHAnsi" w:cstheme="majorBidi"/>
      <w:b/>
      <w:bCs/>
      <w:color w:val="31B6FD" w:themeColor="accent1"/>
      <w:sz w:val="36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79548B"/>
    <w:pPr>
      <w:spacing w:before="120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79548B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52"/>
    </w:rPr>
  </w:style>
  <w:style w:type="paragraph" w:styleId="Heading4">
    <w:name w:val="heading 4"/>
    <w:basedOn w:val="Normal"/>
    <w:link w:val="Heading4Char"/>
    <w:semiHidden/>
    <w:unhideWhenUsed/>
    <w:qFormat/>
    <w:rsid w:val="0079548B"/>
    <w:pPr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954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9548B"/>
  </w:style>
  <w:style w:type="paragraph" w:styleId="Footer">
    <w:name w:val="footer"/>
    <w:basedOn w:val="Normal"/>
    <w:link w:val="FooterChar"/>
    <w:unhideWhenUsed/>
    <w:rsid w:val="007954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9548B"/>
  </w:style>
  <w:style w:type="paragraph" w:styleId="Title">
    <w:name w:val="Title"/>
    <w:basedOn w:val="Normal"/>
    <w:link w:val="TitleChar"/>
    <w:qFormat/>
    <w:rsid w:val="005A1754"/>
    <w:pPr>
      <w:jc w:val="center"/>
    </w:pPr>
    <w:rPr>
      <w:rFonts w:asciiTheme="majorHAnsi" w:eastAsiaTheme="majorEastAsia" w:hAnsiTheme="majorHAnsi" w:cstheme="majorBidi"/>
      <w:b/>
      <w:color w:val="FFFFFF" w:themeColor="background1"/>
      <w:kern w:val="24"/>
      <w:sz w:val="100"/>
      <w:szCs w:val="52"/>
    </w:rPr>
  </w:style>
  <w:style w:type="character" w:customStyle="1" w:styleId="TitleChar">
    <w:name w:val="Title Char"/>
    <w:basedOn w:val="DefaultParagraphFont"/>
    <w:link w:val="Title"/>
    <w:rsid w:val="005A1754"/>
    <w:rPr>
      <w:rFonts w:asciiTheme="majorHAnsi" w:eastAsiaTheme="majorEastAsia" w:hAnsiTheme="majorHAnsi" w:cstheme="majorBidi"/>
      <w:b/>
      <w:color w:val="FFFFFF" w:themeColor="background1"/>
      <w:kern w:val="24"/>
      <w:sz w:val="100"/>
      <w:szCs w:val="52"/>
    </w:rPr>
  </w:style>
  <w:style w:type="paragraph" w:styleId="Subtitle">
    <w:name w:val="Subtitle"/>
    <w:basedOn w:val="Normal"/>
    <w:link w:val="SubtitleChar"/>
    <w:qFormat/>
    <w:rsid w:val="005A1754"/>
    <w:pPr>
      <w:numPr>
        <w:ilvl w:val="1"/>
      </w:numPr>
      <w:spacing w:before="120"/>
      <w:jc w:val="center"/>
    </w:pPr>
    <w:rPr>
      <w:rFonts w:asciiTheme="majorHAnsi" w:eastAsiaTheme="majorEastAsia" w:hAnsiTheme="majorHAnsi" w:cstheme="majorBidi"/>
      <w:b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sid w:val="005A1754"/>
    <w:rPr>
      <w:rFonts w:asciiTheme="majorHAnsi" w:eastAsiaTheme="majorEastAsia" w:hAnsiTheme="majorHAnsi" w:cstheme="majorBidi"/>
      <w:b/>
      <w:iCs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rsid w:val="0079548B"/>
    <w:rPr>
      <w:rFonts w:asciiTheme="majorHAnsi" w:eastAsiaTheme="majorEastAsia" w:hAnsiTheme="majorHAnsi" w:cstheme="majorBidi"/>
      <w:b/>
      <w:bCs/>
      <w:color w:val="31B6FD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79548B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79548B"/>
    <w:rPr>
      <w:rFonts w:asciiTheme="majorHAnsi" w:eastAsiaTheme="majorEastAsia" w:hAnsiTheme="majorHAnsi" w:cstheme="majorBidi"/>
      <w:bCs/>
      <w:color w:val="FFFFFF" w:themeColor="background1"/>
      <w:sz w:val="52"/>
    </w:rPr>
  </w:style>
  <w:style w:type="paragraph" w:styleId="ListBullet">
    <w:name w:val="List Bullet"/>
    <w:basedOn w:val="Normal"/>
    <w:semiHidden/>
    <w:unhideWhenUsed/>
    <w:rsid w:val="0079548B"/>
    <w:pPr>
      <w:numPr>
        <w:numId w:val="2"/>
      </w:numPr>
      <w:spacing w:before="120"/>
    </w:pPr>
    <w:rPr>
      <w:b/>
      <w:color w:val="FFFFFF" w:themeColor="background1"/>
      <w:sz w:val="22"/>
    </w:rPr>
  </w:style>
  <w:style w:type="paragraph" w:customStyle="1" w:styleId="ContactDetails">
    <w:name w:val="Contact Details"/>
    <w:basedOn w:val="Normal"/>
    <w:qFormat/>
    <w:rsid w:val="0079548B"/>
    <w:rPr>
      <w:b/>
      <w:color w:val="FFFFFF" w:themeColor="background1"/>
      <w:sz w:val="32"/>
    </w:rPr>
  </w:style>
  <w:style w:type="character" w:customStyle="1" w:styleId="Heading4Char">
    <w:name w:val="Heading 4 Char"/>
    <w:basedOn w:val="DefaultParagraphFont"/>
    <w:link w:val="Heading4"/>
    <w:semiHidden/>
    <w:rsid w:val="0079548B"/>
    <w:rPr>
      <w:rFonts w:asciiTheme="majorHAnsi" w:eastAsiaTheme="majorEastAsia" w:hAnsiTheme="majorHAnsi" w:cstheme="majorBidi"/>
      <w:b/>
      <w:bCs/>
      <w:iCs/>
      <w:color w:val="FFFFFF" w:themeColor="background1"/>
      <w:sz w:val="22"/>
    </w:rPr>
  </w:style>
  <w:style w:type="character" w:styleId="Hyperlink">
    <w:name w:val="Hyperlink"/>
    <w:basedOn w:val="DefaultParagraphFont"/>
    <w:uiPriority w:val="99"/>
    <w:unhideWhenUsed/>
    <w:rsid w:val="008E6A29"/>
    <w:rPr>
      <w:color w:val="008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hyperlink" Target="mailto:glipps@carolinaone.com" TargetMode="External"/><Relationship Id="rId14" Type="http://schemas.openxmlformats.org/officeDocument/2006/relationships/hyperlink" Target="http://www.gerilipps.com" TargetMode="External"/><Relationship Id="rId15" Type="http://schemas.openxmlformats.org/officeDocument/2006/relationships/image" Target="media/image6.jpeg"/><Relationship Id="rId16" Type="http://schemas.openxmlformats.org/officeDocument/2006/relationships/hyperlink" Target="mailto:glipps@carolinaone.com" TargetMode="External"/><Relationship Id="rId17" Type="http://schemas.openxmlformats.org/officeDocument/2006/relationships/hyperlink" Target="http://www.gerilipps.com" TargetMode="External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Tear-Off%20Flyer.dotx" TargetMode="External"/></Relationships>
</file>

<file path=word/theme/theme1.xml><?xml version="1.0" encoding="utf-8"?>
<a:theme xmlns:a="http://schemas.openxmlformats.org/drawingml/2006/main" name="Office Theme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Tear-Off Flyer.dotx</Template>
  <TotalTime>3</TotalTime>
  <Pages>1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Geri Lipps</dc:creator>
  <cp:keywords/>
  <dc:description/>
  <cp:lastModifiedBy>Geri Lipps</cp:lastModifiedBy>
  <cp:revision>3</cp:revision>
  <cp:lastPrinted>2012-04-16T20:10:00Z</cp:lastPrinted>
  <dcterms:created xsi:type="dcterms:W3CDTF">2012-04-16T20:10:00Z</dcterms:created>
  <dcterms:modified xsi:type="dcterms:W3CDTF">2012-04-16T20:10:00Z</dcterms:modified>
  <cp:category/>
</cp:coreProperties>
</file>