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76DDE0" w14:textId="784DBD77" w:rsidR="00E463CB" w:rsidRDefault="005B3E0B">
      <w:r>
        <w:rPr>
          <w:noProof/>
        </w:rPr>
        <w:drawing>
          <wp:anchor distT="0" distB="0" distL="114300" distR="114300" simplePos="0" relativeHeight="251659264" behindDoc="0" locked="0" layoutInCell="1" allowOverlap="1" wp14:anchorId="5E2B433E" wp14:editId="1B66047F">
            <wp:simplePos x="0" y="0"/>
            <wp:positionH relativeFrom="page">
              <wp:posOffset>1119474</wp:posOffset>
            </wp:positionH>
            <wp:positionV relativeFrom="page">
              <wp:posOffset>7070231</wp:posOffset>
            </wp:positionV>
            <wp:extent cx="3345426" cy="2230091"/>
            <wp:effectExtent l="381000" t="482600" r="388620" b="488315"/>
            <wp:wrapThrough wrapText="bothSides">
              <wp:wrapPolygon edited="0">
                <wp:start x="20405" y="-2656"/>
                <wp:lineTo x="11706" y="-4398"/>
                <wp:lineTo x="11508" y="-2452"/>
                <wp:lineTo x="3726" y="-4233"/>
                <wp:lineTo x="3528" y="-2287"/>
                <wp:lineTo x="-1012" y="-3326"/>
                <wp:lineTo x="-1569" y="529"/>
                <wp:lineTo x="-1803" y="4459"/>
                <wp:lineTo x="-1874" y="8425"/>
                <wp:lineTo x="-1774" y="16414"/>
                <wp:lineTo x="-1566" y="18453"/>
                <wp:lineTo x="-1615" y="20558"/>
                <wp:lineTo x="-1314" y="22494"/>
                <wp:lineTo x="-1326" y="22615"/>
                <wp:lineTo x="-752" y="23494"/>
                <wp:lineTo x="-695" y="23755"/>
                <wp:lineTo x="1169" y="24182"/>
                <wp:lineTo x="1275" y="23957"/>
                <wp:lineTo x="4685" y="23867"/>
                <wp:lineTo x="4766" y="23885"/>
                <wp:lineTo x="13557" y="23905"/>
                <wp:lineTo x="13638" y="23924"/>
                <wp:lineTo x="21862" y="23815"/>
                <wp:lineTo x="21943" y="23833"/>
                <wp:lineTo x="23020" y="22213"/>
                <wp:lineTo x="23149" y="20126"/>
                <wp:lineTo x="23092" y="18246"/>
                <wp:lineTo x="23175" y="14158"/>
                <wp:lineTo x="23146" y="2203"/>
                <wp:lineTo x="23101" y="201"/>
                <wp:lineTo x="22314" y="-1846"/>
                <wp:lineTo x="22270" y="-2230"/>
                <wp:lineTo x="20405" y="-2656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21079687">
                      <a:off x="0" y="0"/>
                      <a:ext cx="3345426" cy="223009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8745" distR="118745" simplePos="0" relativeHeight="251644928" behindDoc="0" locked="0" layoutInCell="1" allowOverlap="1" wp14:anchorId="6B5AA78D" wp14:editId="352E9FF0">
            <wp:simplePos x="0" y="0"/>
            <wp:positionH relativeFrom="page">
              <wp:posOffset>3363011</wp:posOffset>
            </wp:positionH>
            <wp:positionV relativeFrom="page">
              <wp:posOffset>4305324</wp:posOffset>
            </wp:positionV>
            <wp:extent cx="3726857" cy="2478995"/>
            <wp:effectExtent l="342900" t="419100" r="337185" b="417195"/>
            <wp:wrapTight wrapText="bothSides">
              <wp:wrapPolygon edited="0">
                <wp:start x="-462" y="-2168"/>
                <wp:lineTo x="-1475" y="-1806"/>
                <wp:lineTo x="-1397" y="21412"/>
                <wp:lineTo x="-930" y="23015"/>
                <wp:lineTo x="7900" y="23582"/>
                <wp:lineTo x="7973" y="23572"/>
                <wp:lineTo x="20102" y="23686"/>
                <wp:lineTo x="20189" y="23897"/>
                <wp:lineTo x="21948" y="23655"/>
                <wp:lineTo x="22008" y="23425"/>
                <wp:lineTo x="22861" y="21641"/>
                <wp:lineTo x="22933" y="17963"/>
                <wp:lineTo x="22889" y="186"/>
                <wp:lineTo x="22423" y="-1417"/>
                <wp:lineTo x="22409" y="-2860"/>
                <wp:lineTo x="20183" y="-2999"/>
                <wp:lineTo x="13659" y="-2104"/>
                <wp:lineTo x="13552" y="-3868"/>
                <wp:lineTo x="1224" y="-2399"/>
                <wp:lineTo x="-462" y="-2168"/>
              </wp:wrapPolygon>
            </wp:wrapTight>
            <wp:docPr id="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312769">
                      <a:off x="0" y="0"/>
                      <a:ext cx="3732622" cy="24828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5FB7946" wp14:editId="4307946B">
                <wp:simplePos x="0" y="0"/>
                <wp:positionH relativeFrom="page">
                  <wp:posOffset>4804578</wp:posOffset>
                </wp:positionH>
                <wp:positionV relativeFrom="page">
                  <wp:posOffset>7632867</wp:posOffset>
                </wp:positionV>
                <wp:extent cx="2811780" cy="1696720"/>
                <wp:effectExtent l="0" t="0" r="0" b="0"/>
                <wp:wrapThrough wrapText="bothSides">
                  <wp:wrapPolygon edited="0">
                    <wp:start x="488" y="162"/>
                    <wp:lineTo x="488" y="21180"/>
                    <wp:lineTo x="21073" y="21180"/>
                    <wp:lineTo x="21073" y="162"/>
                    <wp:lineTo x="488" y="162"/>
                  </wp:wrapPolygon>
                </wp:wrapThrough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1780" cy="169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7CDECB" w14:textId="77777777" w:rsidR="005677F4" w:rsidRDefault="005677F4" w:rsidP="00AC79AB">
                            <w:pPr>
                              <w:pStyle w:val="Heading1"/>
                              <w:rPr>
                                <w:color w:val="auto"/>
                              </w:rPr>
                            </w:pPr>
                          </w:p>
                          <w:p w14:paraId="64B1AE69" w14:textId="77777777" w:rsidR="005677F4" w:rsidRPr="00B17B92" w:rsidRDefault="005677F4" w:rsidP="00AC79AB">
                            <w:pPr>
                              <w:pStyle w:val="Heading1"/>
                              <w:rPr>
                                <w:rFonts w:ascii="Cambria" w:hAnsi="Cambria"/>
                                <w:color w:val="auto"/>
                                <w:sz w:val="40"/>
                                <w:szCs w:val="40"/>
                              </w:rPr>
                            </w:pPr>
                            <w:r w:rsidRPr="00B17B92">
                              <w:rPr>
                                <w:rFonts w:ascii="Cambria" w:hAnsi="Cambria"/>
                                <w:color w:val="auto"/>
                                <w:sz w:val="40"/>
                                <w:szCs w:val="40"/>
                              </w:rPr>
                              <w:t>Financing Incentives</w:t>
                            </w:r>
                          </w:p>
                          <w:p w14:paraId="7F97B95A" w14:textId="7908CB21" w:rsidR="005677F4" w:rsidRDefault="005677F4">
                            <w:pPr>
                              <w:rPr>
                                <w:rFonts w:ascii="Times" w:hAnsi="Times"/>
                                <w:b/>
                              </w:rPr>
                            </w:pPr>
                          </w:p>
                          <w:p w14:paraId="5D77944A" w14:textId="139E96A3" w:rsidR="005677F4" w:rsidRPr="003143E3" w:rsidRDefault="00657B4B" w:rsidP="003143E3">
                            <w:pPr>
                              <w:rPr>
                                <w:rFonts w:ascii="Times" w:hAnsi="Times"/>
                                <w:b/>
                                <w:color w:val="008000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3143E3">
                              <w:rPr>
                                <w:rFonts w:ascii="Times" w:hAnsi="Times"/>
                                <w:b/>
                                <w:color w:val="008000"/>
                                <w:sz w:val="40"/>
                                <w:szCs w:val="40"/>
                                <w:u w:val="single"/>
                              </w:rPr>
                              <w:t>$</w:t>
                            </w:r>
                            <w:r w:rsidR="003143E3" w:rsidRPr="003143E3">
                              <w:rPr>
                                <w:rFonts w:ascii="Times" w:hAnsi="Times"/>
                                <w:b/>
                                <w:color w:val="008000"/>
                                <w:sz w:val="40"/>
                                <w:szCs w:val="40"/>
                                <w:u w:val="single"/>
                              </w:rPr>
                              <w:t>3</w:t>
                            </w:r>
                            <w:r w:rsidR="00707705">
                              <w:rPr>
                                <w:rFonts w:ascii="Times" w:hAnsi="Times"/>
                                <w:b/>
                                <w:color w:val="008000"/>
                                <w:sz w:val="40"/>
                                <w:szCs w:val="40"/>
                                <w:u w:val="single"/>
                              </w:rPr>
                              <w:t>500</w:t>
                            </w:r>
                            <w:r w:rsidR="005677F4" w:rsidRPr="003143E3">
                              <w:rPr>
                                <w:rFonts w:ascii="Times" w:hAnsi="Times"/>
                                <w:b/>
                                <w:color w:val="008000"/>
                                <w:sz w:val="40"/>
                                <w:szCs w:val="40"/>
                                <w:u w:val="single"/>
                              </w:rPr>
                              <w:t xml:space="preserve"> in Closing Cost Assistance with Use of Preferred Lender.</w:t>
                            </w:r>
                          </w:p>
                          <w:p w14:paraId="4F80BA6A" w14:textId="0C041AA1" w:rsidR="005677F4" w:rsidRPr="00AC79AB" w:rsidRDefault="005677F4">
                            <w:pPr>
                              <w:rPr>
                                <w:rFonts w:ascii="Times" w:hAnsi="Times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FB7946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6" type="#_x0000_t202" style="position:absolute;margin-left:378.3pt;margin-top:601pt;width:221.4pt;height:133.6pt;z-index:25169715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" filled="f" stroked="f">
                <v:textbox>
                  <w:txbxContent>
                    <w:p w14:paraId="0F7CDECB" w14:textId="77777777" w:rsidR="005677F4" w:rsidRDefault="005677F4" w:rsidP="00AC79AB">
                      <w:pPr>
                        <w:pStyle w:val="Heading1"/>
                        <w:rPr>
                          <w:color w:val="auto"/>
                        </w:rPr>
                      </w:pPr>
                    </w:p>
                    <w:p w14:paraId="64B1AE69" w14:textId="77777777" w:rsidR="005677F4" w:rsidRPr="00B17B92" w:rsidRDefault="005677F4" w:rsidP="00AC79AB">
                      <w:pPr>
                        <w:pStyle w:val="Heading1"/>
                        <w:rPr>
                          <w:rFonts w:ascii="Cambria" w:hAnsi="Cambria"/>
                          <w:color w:val="auto"/>
                          <w:sz w:val="40"/>
                          <w:szCs w:val="40"/>
                        </w:rPr>
                      </w:pPr>
                      <w:r w:rsidRPr="00B17B92">
                        <w:rPr>
                          <w:rFonts w:ascii="Cambria" w:hAnsi="Cambria"/>
                          <w:color w:val="auto"/>
                          <w:sz w:val="40"/>
                          <w:szCs w:val="40"/>
                        </w:rPr>
                        <w:t>Financing Incentives</w:t>
                      </w:r>
                    </w:p>
                    <w:p w14:paraId="7F97B95A" w14:textId="7908CB21" w:rsidR="005677F4" w:rsidRDefault="005677F4">
                      <w:pPr>
                        <w:rPr>
                          <w:rFonts w:ascii="Times" w:hAnsi="Times"/>
                          <w:b/>
                        </w:rPr>
                      </w:pPr>
                    </w:p>
                    <w:p w14:paraId="5D77944A" w14:textId="139E96A3" w:rsidR="005677F4" w:rsidRPr="003143E3" w:rsidRDefault="00657B4B" w:rsidP="003143E3">
                      <w:pPr>
                        <w:rPr>
                          <w:rFonts w:ascii="Times" w:hAnsi="Times"/>
                          <w:b/>
                          <w:color w:val="008000"/>
                          <w:sz w:val="40"/>
                          <w:szCs w:val="40"/>
                          <w:u w:val="single"/>
                        </w:rPr>
                      </w:pPr>
                      <w:r w:rsidRPr="003143E3">
                        <w:rPr>
                          <w:rFonts w:ascii="Times" w:hAnsi="Times"/>
                          <w:b/>
                          <w:color w:val="008000"/>
                          <w:sz w:val="40"/>
                          <w:szCs w:val="40"/>
                          <w:u w:val="single"/>
                        </w:rPr>
                        <w:t>$</w:t>
                      </w:r>
                      <w:r w:rsidR="003143E3" w:rsidRPr="003143E3">
                        <w:rPr>
                          <w:rFonts w:ascii="Times" w:hAnsi="Times"/>
                          <w:b/>
                          <w:color w:val="008000"/>
                          <w:sz w:val="40"/>
                          <w:szCs w:val="40"/>
                          <w:u w:val="single"/>
                        </w:rPr>
                        <w:t>3</w:t>
                      </w:r>
                      <w:r w:rsidR="00707705">
                        <w:rPr>
                          <w:rFonts w:ascii="Times" w:hAnsi="Times"/>
                          <w:b/>
                          <w:color w:val="008000"/>
                          <w:sz w:val="40"/>
                          <w:szCs w:val="40"/>
                          <w:u w:val="single"/>
                        </w:rPr>
                        <w:t>500</w:t>
                      </w:r>
                      <w:r w:rsidR="005677F4" w:rsidRPr="003143E3">
                        <w:rPr>
                          <w:rFonts w:ascii="Times" w:hAnsi="Times"/>
                          <w:b/>
                          <w:color w:val="008000"/>
                          <w:sz w:val="40"/>
                          <w:szCs w:val="40"/>
                          <w:u w:val="single"/>
                        </w:rPr>
                        <w:t xml:space="preserve"> in Closing Cost Assistance with Use of Preferred Lender.</w:t>
                      </w:r>
                    </w:p>
                    <w:p w14:paraId="4F80BA6A" w14:textId="0C041AA1" w:rsidR="005677F4" w:rsidRPr="00AC79AB" w:rsidRDefault="005677F4">
                      <w:pPr>
                        <w:rPr>
                          <w:rFonts w:ascii="Times" w:hAnsi="Times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FC85475" wp14:editId="7E6E4E95">
                <wp:simplePos x="0" y="0"/>
                <wp:positionH relativeFrom="column">
                  <wp:posOffset>359482</wp:posOffset>
                </wp:positionH>
                <wp:positionV relativeFrom="paragraph">
                  <wp:posOffset>-6056810</wp:posOffset>
                </wp:positionV>
                <wp:extent cx="2423160" cy="3162756"/>
                <wp:effectExtent l="12700" t="12700" r="27940" b="254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3160" cy="31627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0D2B8442" w14:textId="5338CBBB" w:rsidR="002225AD" w:rsidRPr="005B3E0B" w:rsidRDefault="002225AD" w:rsidP="002225AD">
                            <w:pPr>
                              <w:jc w:val="center"/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5B3E0B"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Turn Key</w:t>
                            </w:r>
                            <w:proofErr w:type="gramEnd"/>
                          </w:p>
                          <w:p w14:paraId="1175FB2D" w14:textId="77777777" w:rsidR="002225AD" w:rsidRPr="005B3E0B" w:rsidRDefault="002225AD" w:rsidP="002225AD">
                            <w:pPr>
                              <w:jc w:val="center"/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A21034E" w14:textId="47290ED9" w:rsidR="00707705" w:rsidRPr="005B3E0B" w:rsidRDefault="002225AD" w:rsidP="002225AD">
                            <w:pPr>
                              <w:jc w:val="center"/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3E0B"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Fully Furnished</w:t>
                            </w:r>
                          </w:p>
                          <w:p w14:paraId="6195470F" w14:textId="311A594D" w:rsidR="002225AD" w:rsidRPr="005B3E0B" w:rsidRDefault="002225AD" w:rsidP="002225AD">
                            <w:pPr>
                              <w:jc w:val="center"/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3E0B"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Amazing Decorator Details</w:t>
                            </w:r>
                          </w:p>
                          <w:p w14:paraId="0D0D820B" w14:textId="597DA141" w:rsidR="002225AD" w:rsidRPr="005B3E0B" w:rsidRDefault="002225AD" w:rsidP="002225AD">
                            <w:pPr>
                              <w:jc w:val="center"/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3E0B"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Great Views</w:t>
                            </w:r>
                          </w:p>
                          <w:p w14:paraId="43A02D2E" w14:textId="5A528231" w:rsidR="002225AD" w:rsidRPr="005B3E0B" w:rsidRDefault="002225AD" w:rsidP="002225AD">
                            <w:pPr>
                              <w:jc w:val="center"/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3E0B"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Great Rental History</w:t>
                            </w:r>
                          </w:p>
                          <w:p w14:paraId="68E810D7" w14:textId="24D07E49" w:rsidR="002225AD" w:rsidRPr="005B3E0B" w:rsidRDefault="002225AD" w:rsidP="009201D0">
                            <w:pPr>
                              <w:jc w:val="center"/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3E0B"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Perfect Second Home</w:t>
                            </w:r>
                          </w:p>
                          <w:p w14:paraId="36B2A0F9" w14:textId="7631A085" w:rsidR="002225AD" w:rsidRPr="005B3E0B" w:rsidRDefault="002225AD" w:rsidP="002225AD">
                            <w:pPr>
                              <w:jc w:val="center"/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3E0B"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And . . .</w:t>
                            </w:r>
                          </w:p>
                          <w:p w14:paraId="5652A369" w14:textId="01312A88" w:rsidR="002225AD" w:rsidRPr="009201D0" w:rsidRDefault="002225AD" w:rsidP="002225AD">
                            <w:pPr>
                              <w:jc w:val="center"/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9A3018" w:themeColor="accent6" w:themeShade="BF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9201D0"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9A3018" w:themeColor="accent6" w:themeShade="BF"/>
                                <w:sz w:val="32"/>
                                <w:szCs w:val="32"/>
                                <w:u w:val="single"/>
                              </w:rPr>
                              <w:t>30’ Boat Slip</w:t>
                            </w:r>
                          </w:p>
                          <w:p w14:paraId="563956F5" w14:textId="7B804E5B" w:rsidR="002225AD" w:rsidRPr="005B3E0B" w:rsidRDefault="002225AD" w:rsidP="002225A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3E0B">
                              <w:rPr>
                                <w:rFonts w:ascii="Snell Roundhand" w:hAnsi="Snell Roundhand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Just across the street</w:t>
                            </w:r>
                            <w:r w:rsidRPr="005B3E0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  <w:p w14:paraId="044AF85E" w14:textId="77777777" w:rsidR="002225AD" w:rsidRPr="002225AD" w:rsidRDefault="002225AD" w:rsidP="002225A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85475" id="Text Box 20" o:spid="_x0000_s1027" type="#_x0000_t202" style="position:absolute;margin-left:28.3pt;margin-top:-476.9pt;width:190.8pt;height:249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" fillcolor="white [3212]" strokecolor="#9a3018 [2409]" strokeweight="2.5pt">
                <v:textbox>
                  <w:txbxContent>
                    <w:p w14:paraId="0D2B8442" w14:textId="5338CBBB" w:rsidR="002225AD" w:rsidRPr="005B3E0B" w:rsidRDefault="002225AD" w:rsidP="002225AD">
                      <w:pPr>
                        <w:jc w:val="center"/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proofErr w:type="gramStart"/>
                      <w:r w:rsidRPr="005B3E0B"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Turn Key</w:t>
                      </w:r>
                      <w:proofErr w:type="gramEnd"/>
                    </w:p>
                    <w:p w14:paraId="1175FB2D" w14:textId="77777777" w:rsidR="002225AD" w:rsidRPr="005B3E0B" w:rsidRDefault="002225AD" w:rsidP="002225AD">
                      <w:pPr>
                        <w:jc w:val="center"/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A21034E" w14:textId="47290ED9" w:rsidR="00707705" w:rsidRPr="005B3E0B" w:rsidRDefault="002225AD" w:rsidP="002225AD">
                      <w:pPr>
                        <w:jc w:val="center"/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B3E0B"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Fully Furnished</w:t>
                      </w:r>
                    </w:p>
                    <w:p w14:paraId="6195470F" w14:textId="311A594D" w:rsidR="002225AD" w:rsidRPr="005B3E0B" w:rsidRDefault="002225AD" w:rsidP="002225AD">
                      <w:pPr>
                        <w:jc w:val="center"/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B3E0B"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Amazing Decorator Details</w:t>
                      </w:r>
                    </w:p>
                    <w:p w14:paraId="0D0D820B" w14:textId="597DA141" w:rsidR="002225AD" w:rsidRPr="005B3E0B" w:rsidRDefault="002225AD" w:rsidP="002225AD">
                      <w:pPr>
                        <w:jc w:val="center"/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B3E0B"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Great Views</w:t>
                      </w:r>
                    </w:p>
                    <w:p w14:paraId="43A02D2E" w14:textId="5A528231" w:rsidR="002225AD" w:rsidRPr="005B3E0B" w:rsidRDefault="002225AD" w:rsidP="002225AD">
                      <w:pPr>
                        <w:jc w:val="center"/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B3E0B"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Great Rental History</w:t>
                      </w:r>
                    </w:p>
                    <w:p w14:paraId="68E810D7" w14:textId="24D07E49" w:rsidR="002225AD" w:rsidRPr="005B3E0B" w:rsidRDefault="002225AD" w:rsidP="009201D0">
                      <w:pPr>
                        <w:jc w:val="center"/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B3E0B"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Perfect Second Home</w:t>
                      </w:r>
                    </w:p>
                    <w:p w14:paraId="36B2A0F9" w14:textId="7631A085" w:rsidR="002225AD" w:rsidRPr="005B3E0B" w:rsidRDefault="002225AD" w:rsidP="002225AD">
                      <w:pPr>
                        <w:jc w:val="center"/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B3E0B"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And . . .</w:t>
                      </w:r>
                    </w:p>
                    <w:p w14:paraId="5652A369" w14:textId="01312A88" w:rsidR="002225AD" w:rsidRPr="009201D0" w:rsidRDefault="002225AD" w:rsidP="002225AD">
                      <w:pPr>
                        <w:jc w:val="center"/>
                        <w:rPr>
                          <w:rFonts w:ascii="Snell Roundhand" w:hAnsi="Snell Roundhand" w:cs="Times New Roman"/>
                          <w:b/>
                          <w:bCs/>
                          <w:color w:val="9A3018" w:themeColor="accent6" w:themeShade="BF"/>
                          <w:sz w:val="32"/>
                          <w:szCs w:val="32"/>
                          <w:u w:val="single"/>
                        </w:rPr>
                      </w:pPr>
                      <w:r w:rsidRPr="009201D0">
                        <w:rPr>
                          <w:rFonts w:ascii="Snell Roundhand" w:hAnsi="Snell Roundhand" w:cs="Times New Roman"/>
                          <w:b/>
                          <w:bCs/>
                          <w:color w:val="9A3018" w:themeColor="accent6" w:themeShade="BF"/>
                          <w:sz w:val="32"/>
                          <w:szCs w:val="32"/>
                          <w:u w:val="single"/>
                        </w:rPr>
                        <w:t>30’ Boat Slip</w:t>
                      </w:r>
                    </w:p>
                    <w:p w14:paraId="563956F5" w14:textId="7B804E5B" w:rsidR="002225AD" w:rsidRPr="005B3E0B" w:rsidRDefault="002225AD" w:rsidP="002225A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B3E0B">
                        <w:rPr>
                          <w:rFonts w:ascii="Snell Roundhand" w:hAnsi="Snell Roundhand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Just across the street</w:t>
                      </w:r>
                      <w:r w:rsidRPr="005B3E0B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!</w:t>
                      </w:r>
                    </w:p>
                    <w:p w14:paraId="044AF85E" w14:textId="77777777" w:rsidR="002225AD" w:rsidRPr="002225AD" w:rsidRDefault="002225AD" w:rsidP="002225AD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34688" behindDoc="0" locked="0" layoutInCell="1" allowOverlap="1" wp14:anchorId="6C6B697F" wp14:editId="77A7A511">
            <wp:simplePos x="0" y="0"/>
            <wp:positionH relativeFrom="page">
              <wp:posOffset>919833</wp:posOffset>
            </wp:positionH>
            <wp:positionV relativeFrom="page">
              <wp:posOffset>1408379</wp:posOffset>
            </wp:positionV>
            <wp:extent cx="3511999" cy="2332059"/>
            <wp:effectExtent l="457200" t="622300" r="450850" b="627380"/>
            <wp:wrapTight wrapText="bothSides">
              <wp:wrapPolygon edited="0">
                <wp:start x="21398" y="-2518"/>
                <wp:lineTo x="15883" y="-4192"/>
                <wp:lineTo x="15602" y="-2358"/>
                <wp:lineTo x="10349" y="-4183"/>
                <wp:lineTo x="10068" y="-2349"/>
                <wp:lineTo x="4740" y="-4200"/>
                <wp:lineTo x="4459" y="-2366"/>
                <wp:lineTo x="-184" y="-3979"/>
                <wp:lineTo x="-465" y="-2145"/>
                <wp:lineTo x="-1150" y="-2383"/>
                <wp:lineTo x="-1841" y="3172"/>
                <wp:lineTo x="-1537" y="3278"/>
                <wp:lineTo x="-1818" y="5112"/>
                <wp:lineTo x="-1513" y="5218"/>
                <wp:lineTo x="-1847" y="8966"/>
                <wp:lineTo x="-1542" y="9072"/>
                <wp:lineTo x="-1823" y="10906"/>
                <wp:lineTo x="-1519" y="11012"/>
                <wp:lineTo x="-1852" y="14759"/>
                <wp:lineTo x="-1548" y="14865"/>
                <wp:lineTo x="-1600" y="16779"/>
                <wp:lineTo x="-1577" y="18719"/>
                <wp:lineTo x="-1477" y="20685"/>
                <wp:lineTo x="-1495" y="20800"/>
                <wp:lineTo x="-1225" y="22704"/>
                <wp:lineTo x="-552" y="23542"/>
                <wp:lineTo x="-511" y="23798"/>
                <wp:lineTo x="98" y="24009"/>
                <wp:lineTo x="209" y="23806"/>
                <wp:lineTo x="2048" y="23841"/>
                <wp:lineTo x="7505" y="23806"/>
                <wp:lineTo x="7581" y="23832"/>
                <wp:lineTo x="13114" y="23823"/>
                <wp:lineTo x="13190" y="23849"/>
                <wp:lineTo x="18648" y="23813"/>
                <wp:lineTo x="18724" y="23840"/>
                <wp:lineTo x="22354" y="23169"/>
                <wp:lineTo x="22998" y="21582"/>
                <wp:lineTo x="23068" y="19554"/>
                <wp:lineTo x="23021" y="15674"/>
                <wp:lineTo x="23074" y="13760"/>
                <wp:lineTo x="22974" y="11794"/>
                <wp:lineTo x="23103" y="9907"/>
                <wp:lineTo x="23003" y="7940"/>
                <wp:lineTo x="22980" y="6000"/>
                <wp:lineTo x="23032" y="4087"/>
                <wp:lineTo x="22985" y="207"/>
                <wp:lineTo x="22031" y="-1936"/>
                <wp:lineTo x="22007" y="-2306"/>
                <wp:lineTo x="21398" y="-2518"/>
              </wp:wrapPolygon>
            </wp:wrapTight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20820553">
                      <a:off x="0" y="0"/>
                      <a:ext cx="3511999" cy="233205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DBCB96" wp14:editId="0F044113">
                <wp:simplePos x="0" y="0"/>
                <wp:positionH relativeFrom="page">
                  <wp:posOffset>4934309</wp:posOffset>
                </wp:positionH>
                <wp:positionV relativeFrom="page">
                  <wp:posOffset>1276710</wp:posOffset>
                </wp:positionV>
                <wp:extent cx="2428240" cy="2853726"/>
                <wp:effectExtent l="0" t="0" r="0" b="0"/>
                <wp:wrapThrough wrapText="bothSides">
                  <wp:wrapPolygon edited="0">
                    <wp:start x="565" y="96"/>
                    <wp:lineTo x="565" y="21437"/>
                    <wp:lineTo x="20900" y="21437"/>
                    <wp:lineTo x="20900" y="96"/>
                    <wp:lineTo x="565" y="96"/>
                  </wp:wrapPolygon>
                </wp:wrapThrough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240" cy="28537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D8E181" w14:textId="77777777" w:rsidR="002225AD" w:rsidRPr="005B3E0B" w:rsidRDefault="003143E3" w:rsidP="00707705">
                            <w:pPr>
                              <w:jc w:val="center"/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5B3E0B"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Stunning Custom Home </w:t>
                            </w:r>
                          </w:p>
                          <w:p w14:paraId="32A4F6CB" w14:textId="3EB250F7" w:rsidR="003143E3" w:rsidRPr="009201D0" w:rsidRDefault="003143E3" w:rsidP="00707705">
                            <w:pPr>
                              <w:jc w:val="center"/>
                              <w:rPr>
                                <w:rFonts w:ascii="Snell Roundhand" w:hAnsi="Snell Roundhand"/>
                                <w:b/>
                                <w:color w:val="9A3018" w:themeColor="accent6" w:themeShade="BF"/>
                                <w:sz w:val="44"/>
                                <w:szCs w:val="44"/>
                              </w:rPr>
                            </w:pPr>
                            <w:r w:rsidRPr="005B3E0B"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in </w:t>
                            </w:r>
                            <w:r w:rsidRPr="009201D0">
                              <w:rPr>
                                <w:rFonts w:ascii="Snell Roundhand" w:hAnsi="Snell Roundhand"/>
                                <w:b/>
                                <w:color w:val="9A3018" w:themeColor="accent6" w:themeShade="BF"/>
                                <w:sz w:val="44"/>
                                <w:szCs w:val="44"/>
                                <w:u w:val="single"/>
                              </w:rPr>
                              <w:t>Wild Dunes</w:t>
                            </w:r>
                          </w:p>
                          <w:p w14:paraId="6FADDA14" w14:textId="7692BF99" w:rsidR="003143E3" w:rsidRPr="005B3E0B" w:rsidRDefault="003143E3" w:rsidP="00E25622">
                            <w:pPr>
                              <w:jc w:val="center"/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5B3E0B"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Golf Course Views</w:t>
                            </w:r>
                          </w:p>
                          <w:p w14:paraId="76CD4BE9" w14:textId="28445695" w:rsidR="003143E3" w:rsidRPr="005B3E0B" w:rsidRDefault="005B3E0B" w:rsidP="005B3E0B">
                            <w:pPr>
                              <w:jc w:val="center"/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5B3E0B"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4BR/</w:t>
                            </w:r>
                            <w:r w:rsidR="00707705" w:rsidRPr="005B3E0B"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4</w:t>
                            </w:r>
                            <w:r w:rsidR="003143E3" w:rsidRPr="005B3E0B"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BA</w:t>
                            </w:r>
                          </w:p>
                          <w:p w14:paraId="32DC7445" w14:textId="2F70478B" w:rsidR="003143E3" w:rsidRPr="005B3E0B" w:rsidRDefault="00707705" w:rsidP="00E25622">
                            <w:pPr>
                              <w:jc w:val="center"/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5B3E0B"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Gorgeous Kitchen</w:t>
                            </w:r>
                          </w:p>
                          <w:p w14:paraId="4C5C20A8" w14:textId="15AA9B79" w:rsidR="003143E3" w:rsidRPr="005B3E0B" w:rsidRDefault="00707705" w:rsidP="00E25622">
                            <w:pPr>
                              <w:jc w:val="center"/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5B3E0B"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2459</w:t>
                            </w:r>
                            <w:r w:rsidR="003143E3" w:rsidRPr="005B3E0B">
                              <w:rPr>
                                <w:rFonts w:ascii="Snell Roundhand" w:hAnsi="Snell Roundhand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SF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BCB96" id="Text Box 17" o:spid="_x0000_s1028" type="#_x0000_t202" style="position:absolute;margin-left:388.55pt;margin-top:100.55pt;width:191.2pt;height:224.7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" filled="f" stroked="f">
                <v:textbox>
                  <w:txbxContent>
                    <w:p w14:paraId="59D8E181" w14:textId="77777777" w:rsidR="002225AD" w:rsidRPr="005B3E0B" w:rsidRDefault="003143E3" w:rsidP="00707705">
                      <w:pPr>
                        <w:jc w:val="center"/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5B3E0B"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  <w:t xml:space="preserve">Stunning Custom Home </w:t>
                      </w:r>
                    </w:p>
                    <w:p w14:paraId="32A4F6CB" w14:textId="3EB250F7" w:rsidR="003143E3" w:rsidRPr="009201D0" w:rsidRDefault="003143E3" w:rsidP="00707705">
                      <w:pPr>
                        <w:jc w:val="center"/>
                        <w:rPr>
                          <w:rFonts w:ascii="Snell Roundhand" w:hAnsi="Snell Roundhand"/>
                          <w:b/>
                          <w:color w:val="9A3018" w:themeColor="accent6" w:themeShade="BF"/>
                          <w:sz w:val="44"/>
                          <w:szCs w:val="44"/>
                        </w:rPr>
                      </w:pPr>
                      <w:r w:rsidRPr="005B3E0B"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  <w:t xml:space="preserve">in </w:t>
                      </w:r>
                      <w:r w:rsidRPr="009201D0">
                        <w:rPr>
                          <w:rFonts w:ascii="Snell Roundhand" w:hAnsi="Snell Roundhand"/>
                          <w:b/>
                          <w:color w:val="9A3018" w:themeColor="accent6" w:themeShade="BF"/>
                          <w:sz w:val="44"/>
                          <w:szCs w:val="44"/>
                          <w:u w:val="single"/>
                        </w:rPr>
                        <w:t>Wild Dunes</w:t>
                      </w:r>
                    </w:p>
                    <w:p w14:paraId="6FADDA14" w14:textId="7692BF99" w:rsidR="003143E3" w:rsidRPr="005B3E0B" w:rsidRDefault="003143E3" w:rsidP="00E25622">
                      <w:pPr>
                        <w:jc w:val="center"/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5B3E0B"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  <w:t>Golf Course Views</w:t>
                      </w:r>
                    </w:p>
                    <w:p w14:paraId="76CD4BE9" w14:textId="28445695" w:rsidR="003143E3" w:rsidRPr="005B3E0B" w:rsidRDefault="005B3E0B" w:rsidP="005B3E0B">
                      <w:pPr>
                        <w:jc w:val="center"/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5B3E0B"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  <w:t>4BR/</w:t>
                      </w:r>
                      <w:r w:rsidR="00707705" w:rsidRPr="005B3E0B"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  <w:t>4</w:t>
                      </w:r>
                      <w:r w:rsidR="003143E3" w:rsidRPr="005B3E0B"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  <w:t>BA</w:t>
                      </w:r>
                    </w:p>
                    <w:p w14:paraId="32DC7445" w14:textId="2F70478B" w:rsidR="003143E3" w:rsidRPr="005B3E0B" w:rsidRDefault="00707705" w:rsidP="00E25622">
                      <w:pPr>
                        <w:jc w:val="center"/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5B3E0B"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  <w:t>Gorgeous Kitchen</w:t>
                      </w:r>
                    </w:p>
                    <w:p w14:paraId="4C5C20A8" w14:textId="15AA9B79" w:rsidR="003143E3" w:rsidRPr="005B3E0B" w:rsidRDefault="00707705" w:rsidP="00E25622">
                      <w:pPr>
                        <w:jc w:val="center"/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5B3E0B"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  <w:t>2459</w:t>
                      </w:r>
                      <w:r w:rsidR="003143E3" w:rsidRPr="005B3E0B">
                        <w:rPr>
                          <w:rFonts w:ascii="Snell Roundhand" w:hAnsi="Snell Roundhand"/>
                          <w:b/>
                          <w:color w:val="000000" w:themeColor="text1"/>
                          <w:sz w:val="44"/>
                          <w:szCs w:val="44"/>
                        </w:rPr>
                        <w:t xml:space="preserve"> SF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225AD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B54B79A" wp14:editId="27CA3B3B">
                <wp:simplePos x="0" y="0"/>
                <wp:positionH relativeFrom="page">
                  <wp:posOffset>3565524</wp:posOffset>
                </wp:positionH>
                <wp:positionV relativeFrom="page">
                  <wp:posOffset>4460396</wp:posOffset>
                </wp:positionV>
                <wp:extent cx="3413760" cy="475220"/>
                <wp:effectExtent l="0" t="139700" r="0" b="134620"/>
                <wp:wrapThrough wrapText="bothSides">
                  <wp:wrapPolygon edited="0">
                    <wp:start x="381" y="782"/>
                    <wp:lineTo x="295" y="12446"/>
                    <wp:lineTo x="1603" y="19664"/>
                    <wp:lineTo x="15004" y="19668"/>
                    <wp:lineTo x="15084" y="19612"/>
                    <wp:lineTo x="20009" y="19683"/>
                    <wp:lineTo x="20105" y="20777"/>
                    <wp:lineTo x="21144" y="20057"/>
                    <wp:lineTo x="21244" y="-2640"/>
                    <wp:lineTo x="14677" y="1327"/>
                    <wp:lineTo x="14554" y="-7871"/>
                    <wp:lineTo x="1021" y="339"/>
                    <wp:lineTo x="381" y="782"/>
                  </wp:wrapPolygon>
                </wp:wrapThrough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30186">
                          <a:off x="0" y="0"/>
                          <a:ext cx="3413760" cy="475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DF0651" w14:textId="2670FB11" w:rsidR="003143E3" w:rsidRPr="002225AD" w:rsidRDefault="00707705">
                            <w:pPr>
                              <w:rPr>
                                <w:b/>
                                <w:bCs/>
                                <w:color w:val="9A3018" w:themeColor="accent6" w:themeShade="BF"/>
                                <w:sz w:val="48"/>
                                <w:szCs w:val="48"/>
                              </w:rPr>
                            </w:pPr>
                            <w:r w:rsidRPr="002225AD">
                              <w:rPr>
                                <w:b/>
                                <w:bCs/>
                                <w:color w:val="9A3018" w:themeColor="accent6" w:themeShade="BF"/>
                                <w:sz w:val="48"/>
                                <w:szCs w:val="48"/>
                              </w:rPr>
                              <w:t>3</w:t>
                            </w:r>
                            <w:r w:rsidR="003143E3" w:rsidRPr="002225AD">
                              <w:rPr>
                                <w:b/>
                                <w:bCs/>
                                <w:color w:val="9A3018" w:themeColor="accent6" w:themeShade="BF"/>
                                <w:sz w:val="48"/>
                                <w:szCs w:val="48"/>
                              </w:rPr>
                              <w:t>0’ Deeded Boat Slip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4B79A" id="Text Box 18" o:spid="_x0000_s1029" type="#_x0000_t202" style="position:absolute;margin-left:280.75pt;margin-top:351.2pt;width:268.8pt;height:37.4pt;rotation:360651fd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" filled="f" stroked="f">
                <v:textbox>
                  <w:txbxContent>
                    <w:p w14:paraId="52DF0651" w14:textId="2670FB11" w:rsidR="003143E3" w:rsidRPr="002225AD" w:rsidRDefault="00707705">
                      <w:pPr>
                        <w:rPr>
                          <w:b/>
                          <w:bCs/>
                          <w:color w:val="9A3018" w:themeColor="accent6" w:themeShade="BF"/>
                          <w:sz w:val="48"/>
                          <w:szCs w:val="48"/>
                        </w:rPr>
                      </w:pPr>
                      <w:r w:rsidRPr="002225AD">
                        <w:rPr>
                          <w:b/>
                          <w:bCs/>
                          <w:color w:val="9A3018" w:themeColor="accent6" w:themeShade="BF"/>
                          <w:sz w:val="48"/>
                          <w:szCs w:val="48"/>
                        </w:rPr>
                        <w:t>3</w:t>
                      </w:r>
                      <w:r w:rsidR="003143E3" w:rsidRPr="002225AD">
                        <w:rPr>
                          <w:b/>
                          <w:bCs/>
                          <w:color w:val="9A3018" w:themeColor="accent6" w:themeShade="BF"/>
                          <w:sz w:val="48"/>
                          <w:szCs w:val="48"/>
                        </w:rPr>
                        <w:t>0’ Deeded Boat Slip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225AD"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6FEC1E30" wp14:editId="46941B2A">
                <wp:simplePos x="0" y="0"/>
                <wp:positionH relativeFrom="page">
                  <wp:posOffset>2376170</wp:posOffset>
                </wp:positionH>
                <wp:positionV relativeFrom="page">
                  <wp:posOffset>415290</wp:posOffset>
                </wp:positionV>
                <wp:extent cx="4782820" cy="1389380"/>
                <wp:effectExtent l="0" t="0" r="0" b="7620"/>
                <wp:wrapTight wrapText="bothSides">
                  <wp:wrapPolygon edited="0">
                    <wp:start x="115" y="0"/>
                    <wp:lineTo x="115" y="21324"/>
                    <wp:lineTo x="21336" y="21324"/>
                    <wp:lineTo x="21336" y="0"/>
                    <wp:lineTo x="115" y="0"/>
                  </wp:wrapPolygon>
                </wp:wrapTight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2820" cy="1389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67FCF5E" w14:textId="4FEC2745" w:rsidR="005677F4" w:rsidRPr="009201D0" w:rsidRDefault="00707705" w:rsidP="00E463CB">
                            <w:pPr>
                              <w:pStyle w:val="Title"/>
                              <w:jc w:val="right"/>
                              <w:rPr>
                                <w:rFonts w:ascii="Snell Roundhand" w:hAnsi="Snell Roundhand"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9201D0">
                              <w:rPr>
                                <w:rFonts w:ascii="Snell Roundhand" w:hAnsi="Snell Roundhand"/>
                                <w:color w:val="000000" w:themeColor="text1"/>
                                <w:sz w:val="56"/>
                                <w:szCs w:val="56"/>
                              </w:rPr>
                              <w:t xml:space="preserve">53 </w:t>
                            </w:r>
                            <w:proofErr w:type="spellStart"/>
                            <w:r w:rsidRPr="009201D0">
                              <w:rPr>
                                <w:rFonts w:ascii="Snell Roundhand" w:hAnsi="Snell Roundhand"/>
                                <w:color w:val="000000" w:themeColor="text1"/>
                                <w:sz w:val="56"/>
                                <w:szCs w:val="56"/>
                              </w:rPr>
                              <w:t>Morgans</w:t>
                            </w:r>
                            <w:proofErr w:type="spellEnd"/>
                            <w:r w:rsidRPr="009201D0">
                              <w:rPr>
                                <w:rFonts w:ascii="Snell Roundhand" w:hAnsi="Snell Roundhand"/>
                                <w:color w:val="000000" w:themeColor="text1"/>
                                <w:sz w:val="56"/>
                                <w:szCs w:val="56"/>
                              </w:rPr>
                              <w:t xml:space="preserve"> Cove</w:t>
                            </w:r>
                            <w:r w:rsidR="003143E3" w:rsidRPr="009201D0">
                              <w:rPr>
                                <w:rFonts w:ascii="Snell Roundhand" w:hAnsi="Snell Roundhand"/>
                                <w:color w:val="000000" w:themeColor="text1"/>
                                <w:sz w:val="56"/>
                                <w:szCs w:val="56"/>
                              </w:rPr>
                              <w:t>-Wild Dunes</w:t>
                            </w:r>
                          </w:p>
                          <w:p w14:paraId="31AB5C82" w14:textId="30487903" w:rsidR="002225AD" w:rsidRPr="002225AD" w:rsidRDefault="002225AD" w:rsidP="002225AD">
                            <w:pPr>
                              <w:pStyle w:val="Title"/>
                              <w:rPr>
                                <w:rFonts w:ascii="Times" w:hAnsi="Times"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9201D0">
                              <w:rPr>
                                <w:rFonts w:ascii="Snell Roundhand" w:hAnsi="Snell Roundhand"/>
                                <w:color w:val="000000" w:themeColor="text1"/>
                                <w:sz w:val="56"/>
                                <w:szCs w:val="56"/>
                              </w:rPr>
                              <w:t>$1.3M</w:t>
                            </w:r>
                            <w:r>
                              <w:rPr>
                                <w:rFonts w:ascii="Times" w:hAnsi="Times"/>
                                <w:color w:val="000000" w:themeColor="text1"/>
                                <w:sz w:val="56"/>
                                <w:szCs w:val="56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EC1E30" id="Text Box 2" o:spid="_x0000_s1030" type="#_x0000_t202" style="position:absolute;margin-left:187.1pt;margin-top:32.7pt;width:376.6pt;height:109.4pt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" filled="f" stroked="f">
                <v:textbox inset=",0,,0">
                  <w:txbxContent>
                    <w:p w14:paraId="667FCF5E" w14:textId="4FEC2745" w:rsidR="005677F4" w:rsidRPr="009201D0" w:rsidRDefault="00707705" w:rsidP="00E463CB">
                      <w:pPr>
                        <w:pStyle w:val="Title"/>
                        <w:jc w:val="right"/>
                        <w:rPr>
                          <w:rFonts w:ascii="Snell Roundhand" w:hAnsi="Snell Roundhand"/>
                          <w:color w:val="000000" w:themeColor="text1"/>
                          <w:sz w:val="56"/>
                          <w:szCs w:val="56"/>
                        </w:rPr>
                      </w:pPr>
                      <w:r w:rsidRPr="009201D0">
                        <w:rPr>
                          <w:rFonts w:ascii="Snell Roundhand" w:hAnsi="Snell Roundhand"/>
                          <w:color w:val="000000" w:themeColor="text1"/>
                          <w:sz w:val="56"/>
                          <w:szCs w:val="56"/>
                        </w:rPr>
                        <w:t xml:space="preserve">53 </w:t>
                      </w:r>
                      <w:proofErr w:type="spellStart"/>
                      <w:r w:rsidRPr="009201D0">
                        <w:rPr>
                          <w:rFonts w:ascii="Snell Roundhand" w:hAnsi="Snell Roundhand"/>
                          <w:color w:val="000000" w:themeColor="text1"/>
                          <w:sz w:val="56"/>
                          <w:szCs w:val="56"/>
                        </w:rPr>
                        <w:t>Morgans</w:t>
                      </w:r>
                      <w:proofErr w:type="spellEnd"/>
                      <w:r w:rsidRPr="009201D0">
                        <w:rPr>
                          <w:rFonts w:ascii="Snell Roundhand" w:hAnsi="Snell Roundhand"/>
                          <w:color w:val="000000" w:themeColor="text1"/>
                          <w:sz w:val="56"/>
                          <w:szCs w:val="56"/>
                        </w:rPr>
                        <w:t xml:space="preserve"> Cove</w:t>
                      </w:r>
                      <w:r w:rsidR="003143E3" w:rsidRPr="009201D0">
                        <w:rPr>
                          <w:rFonts w:ascii="Snell Roundhand" w:hAnsi="Snell Roundhand"/>
                          <w:color w:val="000000" w:themeColor="text1"/>
                          <w:sz w:val="56"/>
                          <w:szCs w:val="56"/>
                        </w:rPr>
                        <w:t>-Wild Dunes</w:t>
                      </w:r>
                    </w:p>
                    <w:p w14:paraId="31AB5C82" w14:textId="30487903" w:rsidR="002225AD" w:rsidRPr="002225AD" w:rsidRDefault="002225AD" w:rsidP="002225AD">
                      <w:pPr>
                        <w:pStyle w:val="Title"/>
                        <w:rPr>
                          <w:rFonts w:ascii="Times" w:hAnsi="Times"/>
                          <w:color w:val="000000" w:themeColor="text1"/>
                          <w:sz w:val="56"/>
                          <w:szCs w:val="56"/>
                        </w:rPr>
                      </w:pPr>
                      <w:r w:rsidRPr="009201D0">
                        <w:rPr>
                          <w:rFonts w:ascii="Snell Roundhand" w:hAnsi="Snell Roundhand"/>
                          <w:color w:val="000000" w:themeColor="text1"/>
                          <w:sz w:val="56"/>
                          <w:szCs w:val="56"/>
                        </w:rPr>
                        <w:t>$1.3M</w:t>
                      </w:r>
                      <w:r>
                        <w:rPr>
                          <w:rFonts w:ascii="Times" w:hAnsi="Times"/>
                          <w:color w:val="000000" w:themeColor="text1"/>
                          <w:sz w:val="56"/>
                          <w:szCs w:val="56"/>
                        </w:rPr>
                        <w:t xml:space="preserve">     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143E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963AD27" wp14:editId="6545F201">
                <wp:simplePos x="0" y="0"/>
                <wp:positionH relativeFrom="page">
                  <wp:posOffset>8186421</wp:posOffset>
                </wp:positionH>
                <wp:positionV relativeFrom="page">
                  <wp:posOffset>6982341</wp:posOffset>
                </wp:positionV>
                <wp:extent cx="792480" cy="706120"/>
                <wp:effectExtent l="76200" t="25400" r="20320" b="182880"/>
                <wp:wrapThrough wrapText="bothSides">
                  <wp:wrapPolygon edited="0">
                    <wp:start x="9566" y="-2902"/>
                    <wp:lineTo x="4003" y="-4342"/>
                    <wp:lineTo x="-5421" y="14685"/>
                    <wp:lineTo x="1024" y="22735"/>
                    <wp:lineTo x="4108" y="24500"/>
                    <wp:lineTo x="7204" y="24528"/>
                    <wp:lineTo x="17762" y="20106"/>
                    <wp:lineTo x="22153" y="12153"/>
                    <wp:lineTo x="20038" y="4837"/>
                    <wp:lineTo x="13267" y="-784"/>
                    <wp:lineTo x="9566" y="-2902"/>
                  </wp:wrapPolygon>
                </wp:wrapThrough>
                <wp:docPr id="44" name="5-Point Sta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78627">
                          <a:off x="0" y="0"/>
                          <a:ext cx="792480" cy="70612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268CA" id="5-Point Star 44" o:spid="_x0000_s1026" style="position:absolute;margin-left:644.6pt;margin-top:549.8pt;width:62.4pt;height:55.6pt;rotation:-1770972fd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792480,7061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" path="m1,269713r302701,2l396240,r93538,269715l792479,269713,547588,436404r93541,269714l396240,539424,151351,706118,244892,436404,1,269713xe" fillcolor="yellow" strokecolor="#5487b3 [3044]">
                <v:shadow on="t" color="black" opacity="22937f" origin=",.5" offset="0,.63889mm"/>
                <v:path arrowok="t" o:connecttype="custom" o:connectlocs="1,269713;302702,269715;396240,0;489778,269715;792479,269713;547588,436404;641129,706118;396240,539424;151351,706118;244892,436404;1,269713" o:connectangles="0,0,0,0,0,0,0,0,0,0,0"/>
                <w10:wrap type="through" anchorx="page" anchory="page"/>
              </v:shape>
            </w:pict>
          </mc:Fallback>
        </mc:AlternateContent>
      </w:r>
      <w:r w:rsidR="005677F4">
        <w:rPr>
          <w:noProof/>
        </w:rPr>
        <mc:AlternateContent>
          <mc:Choice Requires="wps">
            <w:drawing>
              <wp:anchor distT="0" distB="0" distL="114300" distR="114300" simplePos="0" relativeHeight="251679746" behindDoc="0" locked="0" layoutInCell="1" allowOverlap="1" wp14:anchorId="19E0C578" wp14:editId="0B5C7B4D">
                <wp:simplePos x="0" y="0"/>
                <wp:positionH relativeFrom="page">
                  <wp:posOffset>-5007610</wp:posOffset>
                </wp:positionH>
                <wp:positionV relativeFrom="page">
                  <wp:posOffset>2268220</wp:posOffset>
                </wp:positionV>
                <wp:extent cx="3200400" cy="1470660"/>
                <wp:effectExtent l="0" t="0" r="0" b="2540"/>
                <wp:wrapTight wrapText="bothSides">
                  <wp:wrapPolygon edited="0">
                    <wp:start x="171" y="0"/>
                    <wp:lineTo x="171" y="21264"/>
                    <wp:lineTo x="21257" y="21264"/>
                    <wp:lineTo x="21257" y="0"/>
                    <wp:lineTo x="171" y="0"/>
                  </wp:wrapPolygon>
                </wp:wrapTight>
                <wp:docPr id="4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47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867B346" w14:textId="7DE10A88" w:rsidR="005677F4" w:rsidRPr="00B17B92" w:rsidRDefault="005677F4" w:rsidP="00E463CB">
                            <w:pPr>
                              <w:pStyle w:val="Heading2"/>
                              <w:rPr>
                                <w:rFonts w:ascii="Times" w:hAnsi="Times"/>
                                <w:b/>
                                <w:color w:val="008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0C578" id="Text Box 7" o:spid="_x0000_s1031" type="#_x0000_t202" style="position:absolute;margin-left:-394.3pt;margin-top:178.6pt;width:252pt;height:115.8pt;z-index:2516797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" filled="f" stroked="f">
                <v:textbox inset=",0,,0">
                  <w:txbxContent>
                    <w:p w14:paraId="1867B346" w14:textId="7DE10A88" w:rsidR="005677F4" w:rsidRPr="00B17B92" w:rsidRDefault="005677F4" w:rsidP="00E463CB">
                      <w:pPr>
                        <w:pStyle w:val="Heading2"/>
                        <w:rPr>
                          <w:rFonts w:ascii="Times" w:hAnsi="Times"/>
                          <w:b/>
                          <w:color w:val="008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E4609">
        <w:rPr>
          <w:noProof/>
        </w:rPr>
        <mc:AlternateContent>
          <mc:Choice Requires="wps">
            <w:drawing>
              <wp:anchor distT="0" distB="0" distL="114300" distR="114300" simplePos="0" relativeHeight="251683842" behindDoc="0" locked="0" layoutInCell="1" allowOverlap="1" wp14:anchorId="13290EAA" wp14:editId="07BAAEDB">
                <wp:simplePos x="0" y="0"/>
                <wp:positionH relativeFrom="page">
                  <wp:posOffset>411480</wp:posOffset>
                </wp:positionH>
                <wp:positionV relativeFrom="page">
                  <wp:posOffset>946149</wp:posOffset>
                </wp:positionV>
                <wp:extent cx="2382520" cy="645583"/>
                <wp:effectExtent l="0" t="0" r="0" b="0"/>
                <wp:wrapThrough wrapText="bothSides">
                  <wp:wrapPolygon edited="0">
                    <wp:start x="230" y="0"/>
                    <wp:lineTo x="230" y="20409"/>
                    <wp:lineTo x="21186" y="20409"/>
                    <wp:lineTo x="21186" y="0"/>
                    <wp:lineTo x="230" y="0"/>
                  </wp:wrapPolygon>
                </wp:wrapThrough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2520" cy="6455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696221" w14:textId="77777777" w:rsidR="005677F4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Geri Lipps 843.810.8398</w:t>
                            </w:r>
                          </w:p>
                          <w:p w14:paraId="69E681B3" w14:textId="77777777" w:rsidR="005677F4" w:rsidRPr="008E4609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glipps@carolinaone.com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90EAA" id="Text Box 49" o:spid="_x0000_s1032" type="#_x0000_t202" style="position:absolute;margin-left:32.4pt;margin-top:74.5pt;width:187.6pt;height:50.85pt;z-index:25168384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" filled="f" stroked="f">
                <v:textbox>
                  <w:txbxContent>
                    <w:p w14:paraId="54696221" w14:textId="77777777" w:rsidR="005677F4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Geri Lipps 843.810.8398</w:t>
                      </w:r>
                    </w:p>
                    <w:p w14:paraId="69E681B3" w14:textId="77777777" w:rsidR="005677F4" w:rsidRPr="008E4609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glipps@carolinaone.com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463CB">
        <w:rPr>
          <w:noProof/>
        </w:rPr>
        <w:drawing>
          <wp:anchor distT="0" distB="0" distL="114300" distR="114300" simplePos="0" relativeHeight="251682818" behindDoc="0" locked="0" layoutInCell="1" allowOverlap="1" wp14:anchorId="05F178D4" wp14:editId="644DE591">
            <wp:simplePos x="0" y="0"/>
            <wp:positionH relativeFrom="page">
              <wp:posOffset>1366520</wp:posOffset>
            </wp:positionH>
            <wp:positionV relativeFrom="page">
              <wp:posOffset>426720</wp:posOffset>
            </wp:positionV>
            <wp:extent cx="449580" cy="520014"/>
            <wp:effectExtent l="25400" t="25400" r="33020" b="13970"/>
            <wp:wrapThrough wrapText="bothSides">
              <wp:wrapPolygon edited="0">
                <wp:start x="-1220" y="-1056"/>
                <wp:lineTo x="-1220" y="21125"/>
                <wp:lineTo x="21966" y="21125"/>
                <wp:lineTo x="21966" y="-1056"/>
                <wp:lineTo x="-1220" y="-1056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 at the Bridge copy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" cy="520014"/>
                    </a:xfrm>
                    <a:prstGeom prst="rect">
                      <a:avLst/>
                    </a:prstGeom>
                    <a:ln>
                      <a:solidFill>
                        <a:srgbClr val="271109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3CB">
        <w:rPr>
          <w:noProof/>
        </w:rPr>
        <w:drawing>
          <wp:anchor distT="0" distB="0" distL="114300" distR="114300" simplePos="0" relativeHeight="251681794" behindDoc="0" locked="0" layoutInCell="1" allowOverlap="1" wp14:anchorId="0BED6775" wp14:editId="044F4B6B">
            <wp:simplePos x="0" y="0"/>
            <wp:positionH relativeFrom="page">
              <wp:posOffset>411480</wp:posOffset>
            </wp:positionH>
            <wp:positionV relativeFrom="page">
              <wp:posOffset>426720</wp:posOffset>
            </wp:positionV>
            <wp:extent cx="955040" cy="522605"/>
            <wp:effectExtent l="0" t="0" r="10160" b="10795"/>
            <wp:wrapThrough wrapText="bothSides">
              <wp:wrapPolygon edited="0">
                <wp:start x="0" y="0"/>
                <wp:lineTo x="0" y="20996"/>
                <wp:lineTo x="21255" y="20996"/>
                <wp:lineTo x="21255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PPSlogoColor copy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463CB" w:rsidSect="00E463CB">
      <w:headerReference w:type="default" r:id="rId12"/>
      <w:pgSz w:w="12240" w:h="15840"/>
      <w:pgMar w:top="432" w:right="432" w:bottom="432" w:left="432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CE06A21" w14:textId="77777777" w:rsidR="009C3D58" w:rsidRDefault="009C3D58">
      <w:r>
        <w:separator/>
      </w:r>
    </w:p>
  </w:endnote>
  <w:endnote w:type="continuationSeparator" w:id="0">
    <w:p w14:paraId="46FAFB83" w14:textId="77777777" w:rsidR="009C3D58" w:rsidRDefault="009C3D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altName w:val="Times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Snell Roundhand">
    <w:panose1 w:val="02000603080000090004"/>
    <w:charset w:val="4D"/>
    <w:family w:val="auto"/>
    <w:pitch w:val="variable"/>
    <w:sig w:usb0="80000027" w:usb1="00000000" w:usb2="00000000" w:usb3="00000000" w:csb0="0000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92362B" w14:textId="77777777" w:rsidR="009C3D58" w:rsidRDefault="009C3D58">
      <w:r>
        <w:separator/>
      </w:r>
    </w:p>
  </w:footnote>
  <w:footnote w:type="continuationSeparator" w:id="0">
    <w:p w14:paraId="651E5A5C" w14:textId="77777777" w:rsidR="009C3D58" w:rsidRDefault="009C3D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23CC88" w14:textId="77777777" w:rsidR="005677F4" w:rsidRDefault="005677F4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5BE5F5A7" wp14:editId="200E01D7">
              <wp:simplePos x="0" y="0"/>
              <wp:positionH relativeFrom="page">
                <wp:posOffset>274320</wp:posOffset>
              </wp:positionH>
              <wp:positionV relativeFrom="page">
                <wp:posOffset>274320</wp:posOffset>
              </wp:positionV>
              <wp:extent cx="7223760" cy="9509760"/>
              <wp:effectExtent l="0" t="0" r="0" b="7620"/>
              <wp:wrapTight wrapText="bothSides">
                <wp:wrapPolygon edited="0">
                  <wp:start x="-28" y="0"/>
                  <wp:lineTo x="-28" y="21555"/>
                  <wp:lineTo x="21600" y="21555"/>
                  <wp:lineTo x="21600" y="0"/>
                  <wp:lineTo x="-28" y="0"/>
                </wp:wrapPolygon>
              </wp:wrapTight>
              <wp:docPr id="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23760" cy="9509760"/>
                        <a:chOff x="432" y="432"/>
                        <a:chExt cx="11376" cy="14976"/>
                      </a:xfrm>
                    </wpg:grpSpPr>
                    <wps:wsp>
                      <wps:cNvPr id="4" name="Rectangle 1"/>
                      <wps:cNvSpPr>
                        <a:spLocks noChangeArrowheads="1"/>
                      </wps:cNvSpPr>
                      <wps:spPr bwMode="auto">
                        <a:xfrm>
                          <a:off x="432" y="432"/>
                          <a:ext cx="11376" cy="1497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Rectangle 2"/>
                      <wps:cNvSpPr>
                        <a:spLocks noChangeArrowheads="1"/>
                      </wps:cNvSpPr>
                      <wps:spPr bwMode="auto">
                        <a:xfrm>
                          <a:off x="432" y="11384"/>
                          <a:ext cx="11376" cy="10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Line 3"/>
                      <wps:cNvCnPr/>
                      <wps:spPr bwMode="auto">
                        <a:xfrm>
                          <a:off x="152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" name="Line 4"/>
                      <wps:cNvCnPr/>
                      <wps:spPr bwMode="auto">
                        <a:xfrm>
                          <a:off x="266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Line 5"/>
                      <wps:cNvCnPr/>
                      <wps:spPr bwMode="auto">
                        <a:xfrm>
                          <a:off x="381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" name="Line 6"/>
                      <wps:cNvCnPr/>
                      <wps:spPr bwMode="auto">
                        <a:xfrm>
                          <a:off x="496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Line 7"/>
                      <wps:cNvCnPr/>
                      <wps:spPr bwMode="auto">
                        <a:xfrm>
                          <a:off x="611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" name="Line 8"/>
                      <wps:cNvCnPr/>
                      <wps:spPr bwMode="auto">
                        <a:xfrm>
                          <a:off x="725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" name="Line 9"/>
                      <wps:cNvCnPr/>
                      <wps:spPr bwMode="auto">
                        <a:xfrm>
                          <a:off x="840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3" name="Line 10"/>
                      <wps:cNvCnPr/>
                      <wps:spPr bwMode="auto">
                        <a:xfrm>
                          <a:off x="955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" name="Line 11"/>
                      <wps:cNvCnPr/>
                      <wps:spPr bwMode="auto">
                        <a:xfrm>
                          <a:off x="1070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" name="Rectangle 12"/>
                      <wps:cNvSpPr>
                        <a:spLocks noChangeArrowheads="1"/>
                      </wps:cNvSpPr>
                      <wps:spPr bwMode="auto">
                        <a:xfrm>
                          <a:off x="648" y="648"/>
                          <a:ext cx="10944" cy="1051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F306573" id="Group 13" o:spid="_x0000_s1026" style="position:absolute;margin-left:21.6pt;margin-top:21.6pt;width:568.8pt;height:748.8pt;z-index:251670528;mso-position-horizontal-relative:page;mso-position-vertical-relative:page" coordorigin="432,432" coordsize="11376,149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">
              <v:rect id="Rectangle 1" o:spid="_x0000_s1027" style="position:absolute;left:432;top:432;width:11376;height:1497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" fillcolor="#9ebbd4 [1940]" stroked="f"/>
              <v:rect id="Rectangle 2" o:spid="_x0000_s1028" style="position:absolute;left:432;top:11384;width:11376;height:1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" fillcolor="#bed1e2 [1300]" stroked="f"/>
              <v:line id="Line 3" o:spid="_x0000_s1029" style="position:absolute;visibility:visible;mso-wrap-style:square" from="1521,12528" to="1521,154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" strokecolor="white [3212]" strokeweight="1.5pt">
                <v:stroke dashstyle="1 1"/>
              </v:line>
              <v:line id="Line 4" o:spid="_x0000_s1030" style="position:absolute;visibility:visible;mso-wrap-style:square" from="2668,12528" to="2668,154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" strokecolor="white [3212]" strokeweight="1.5pt">
                <v:stroke dashstyle="1 1"/>
              </v:line>
              <v:line id="Line 5" o:spid="_x0000_s1031" style="position:absolute;visibility:visible;mso-wrap-style:square" from="3816,12528" to="3816,154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" strokecolor="white [3212]" strokeweight="1.5pt">
                <v:stroke dashstyle="1 1"/>
              </v:line>
              <v:line id="Line 6" o:spid="_x0000_s1032" style="position:absolute;visibility:visible;mso-wrap-style:square" from="4963,12528" to="4963,154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" strokecolor="white [3212]" strokeweight="1.5pt">
                <v:stroke dashstyle="1 1"/>
              </v:line>
              <v:line id="Line 7" o:spid="_x0000_s1033" style="position:absolute;visibility:visible;mso-wrap-style:square" from="6111,12528" to="6111,154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" strokecolor="white [3212]" strokeweight="1.5pt">
                <v:stroke dashstyle="1 1"/>
              </v:line>
              <v:line id="Line 8" o:spid="_x0000_s1034" style="position:absolute;visibility:visible;mso-wrap-style:square" from="7258,12528" to="7258,154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" strokecolor="white [3212]" strokeweight="1.5pt">
                <v:stroke dashstyle="1 1"/>
              </v:line>
              <v:line id="Line 9" o:spid="_x0000_s1035" style="position:absolute;visibility:visible;mso-wrap-style:square" from="8406,12528" to="8406,154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" strokecolor="white [3212]" strokeweight="1.5pt">
                <v:stroke dashstyle="1 1"/>
              </v:line>
              <v:line id="Line 10" o:spid="_x0000_s1036" style="position:absolute;visibility:visible;mso-wrap-style:square" from="9553,12528" to="9553,154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" strokecolor="white [3212]" strokeweight="1.5pt">
                <v:stroke dashstyle="1 1"/>
              </v:line>
              <v:line id="Line 11" o:spid="_x0000_s1037" style="position:absolute;visibility:visible;mso-wrap-style:square" from="10701,12528" to="10701,154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" strokecolor="white [3212]" strokeweight="1.5pt">
                <v:stroke dashstyle="1 1"/>
              </v:line>
              <v:rect id="Rectangle 12" o:spid="_x0000_s1038" style="position:absolute;left:648;top:648;width:10944;height:105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" filled="f" strokecolor="white [3212]" strokeweight="1.5pt"/>
              <w10:wrap type="tight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0878627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1744E988"/>
    <w:lvl w:ilvl="0">
      <w:start w:val="1"/>
      <w:numFmt w:val="bullet"/>
      <w:pStyle w:val="ListBullet"/>
      <w:lvlText w:val="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</w:abstractNum>
  <w:abstractNum w:abstractNumId="2" w15:restartNumberingAfterBreak="0">
    <w:nsid w:val="3C885AE4"/>
    <w:multiLevelType w:val="hybridMultilevel"/>
    <w:tmpl w:val="3C586E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FC3A51"/>
    <w:multiLevelType w:val="hybridMultilevel"/>
    <w:tmpl w:val="CDDC2C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71D0D71"/>
    <w:multiLevelType w:val="hybridMultilevel"/>
    <w:tmpl w:val="E2C41B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fullPage" w:percent="74"/>
  <w:embedSystemFonts/>
  <w:proofState w:spelling="clean" w:grammar="clean"/>
  <w:attachedTemplate r:id="rId1"/>
  <w:defaultTabStop w:val="720"/>
  <w:displayHorizontalDrawingGridEvery w:val="0"/>
  <w:displayVerticalDrawingGridEvery w:val="0"/>
  <w:doNotUseMarginsForDrawingGridOrigi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E463CB"/>
    <w:rsid w:val="00075ED1"/>
    <w:rsid w:val="000D697E"/>
    <w:rsid w:val="002225AD"/>
    <w:rsid w:val="003143E3"/>
    <w:rsid w:val="003476B7"/>
    <w:rsid w:val="00387859"/>
    <w:rsid w:val="003B0E07"/>
    <w:rsid w:val="003D15C4"/>
    <w:rsid w:val="003E038E"/>
    <w:rsid w:val="00474455"/>
    <w:rsid w:val="004B4FFB"/>
    <w:rsid w:val="00546FA4"/>
    <w:rsid w:val="005677F4"/>
    <w:rsid w:val="005B3E0B"/>
    <w:rsid w:val="005D786D"/>
    <w:rsid w:val="00657B4B"/>
    <w:rsid w:val="00673855"/>
    <w:rsid w:val="006A6D67"/>
    <w:rsid w:val="00707705"/>
    <w:rsid w:val="00711282"/>
    <w:rsid w:val="00771457"/>
    <w:rsid w:val="00783203"/>
    <w:rsid w:val="008E4609"/>
    <w:rsid w:val="009201D0"/>
    <w:rsid w:val="009C3D58"/>
    <w:rsid w:val="00A40ED3"/>
    <w:rsid w:val="00AC2A0D"/>
    <w:rsid w:val="00AC79AB"/>
    <w:rsid w:val="00B056A6"/>
    <w:rsid w:val="00B17B92"/>
    <w:rsid w:val="00B64CDB"/>
    <w:rsid w:val="00B7247C"/>
    <w:rsid w:val="00BA47C3"/>
    <w:rsid w:val="00BA604D"/>
    <w:rsid w:val="00C65AB4"/>
    <w:rsid w:val="00D46B5C"/>
    <w:rsid w:val="00E25622"/>
    <w:rsid w:val="00E463CB"/>
    <w:rsid w:val="00E62E2F"/>
    <w:rsid w:val="00F71BA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3D41070"/>
  <w15:docId w15:val="{2ED0D16B-8B64-364F-AB5C-F4EDD63F0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79548B"/>
    <w:pPr>
      <w:spacing w:line="216" w:lineRule="auto"/>
      <w:outlineLvl w:val="0"/>
    </w:pPr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79548B"/>
    <w:pPr>
      <w:spacing w:before="120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79548B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Heading4">
    <w:name w:val="heading 4"/>
    <w:basedOn w:val="Normal"/>
    <w:link w:val="Heading4Char"/>
    <w:semiHidden/>
    <w:unhideWhenUsed/>
    <w:qFormat/>
    <w:rsid w:val="0079548B"/>
    <w:pPr>
      <w:outlineLvl w:val="3"/>
    </w:pPr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79548B"/>
  </w:style>
  <w:style w:type="paragraph" w:styleId="Footer">
    <w:name w:val="footer"/>
    <w:basedOn w:val="Normal"/>
    <w:link w:val="Foot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79548B"/>
  </w:style>
  <w:style w:type="paragraph" w:styleId="Title">
    <w:name w:val="Title"/>
    <w:basedOn w:val="Normal"/>
    <w:link w:val="TitleChar"/>
    <w:qFormat/>
    <w:rsid w:val="005A1754"/>
    <w:pPr>
      <w:jc w:val="center"/>
    </w:pPr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character" w:customStyle="1" w:styleId="TitleChar">
    <w:name w:val="Title Char"/>
    <w:basedOn w:val="DefaultParagraphFont"/>
    <w:link w:val="Title"/>
    <w:rsid w:val="005A1754"/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paragraph" w:styleId="Subtitle">
    <w:name w:val="Subtitle"/>
    <w:basedOn w:val="Normal"/>
    <w:link w:val="SubtitleChar"/>
    <w:qFormat/>
    <w:rsid w:val="005A1754"/>
    <w:pPr>
      <w:numPr>
        <w:ilvl w:val="1"/>
      </w:numPr>
      <w:spacing w:before="120"/>
      <w:jc w:val="center"/>
    </w:pPr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SubtitleChar">
    <w:name w:val="Subtitle Char"/>
    <w:basedOn w:val="DefaultParagraphFont"/>
    <w:link w:val="Subtitle"/>
    <w:rsid w:val="005A1754"/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Heading1Char">
    <w:name w:val="Heading 1 Char"/>
    <w:basedOn w:val="DefaultParagraphFont"/>
    <w:link w:val="Heading1"/>
    <w:rsid w:val="0079548B"/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79548B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79548B"/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ListBullet">
    <w:name w:val="List Bullet"/>
    <w:basedOn w:val="Normal"/>
    <w:semiHidden/>
    <w:unhideWhenUsed/>
    <w:rsid w:val="0079548B"/>
    <w:pPr>
      <w:numPr>
        <w:numId w:val="2"/>
      </w:numPr>
      <w:spacing w:before="120"/>
    </w:pPr>
    <w:rPr>
      <w:b/>
      <w:color w:val="FFFFFF" w:themeColor="background1"/>
      <w:sz w:val="22"/>
    </w:rPr>
  </w:style>
  <w:style w:type="paragraph" w:customStyle="1" w:styleId="ContactDetails">
    <w:name w:val="Contact Details"/>
    <w:basedOn w:val="Normal"/>
    <w:qFormat/>
    <w:rsid w:val="0079548B"/>
    <w:rPr>
      <w:b/>
      <w:color w:val="FFFFFF" w:themeColor="background1"/>
      <w:sz w:val="32"/>
    </w:rPr>
  </w:style>
  <w:style w:type="character" w:customStyle="1" w:styleId="Heading4Char">
    <w:name w:val="Heading 4 Char"/>
    <w:basedOn w:val="DefaultParagraphFont"/>
    <w:link w:val="Heading4"/>
    <w:semiHidden/>
    <w:rsid w:val="0079548B"/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paragraph" w:styleId="ListParagraph">
    <w:name w:val="List Paragraph"/>
    <w:basedOn w:val="Normal"/>
    <w:uiPriority w:val="34"/>
    <w:qFormat/>
    <w:rsid w:val="00E463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Flyers:Tear-Off%20Flyer.dotx" TargetMode="External"/></Relationships>
</file>

<file path=word/theme/theme1.xml><?xml version="1.0" encoding="utf-8"?>
<a:theme xmlns:a="http://schemas.openxmlformats.org/drawingml/2006/main" name="Office Theme">
  <a:themeElements>
    <a:clrScheme name="Tear-Off Flyer">
      <a:dk1>
        <a:sysClr val="windowText" lastClr="000000"/>
      </a:dk1>
      <a:lt1>
        <a:sysClr val="window" lastClr="FFFFFF"/>
      </a:lt1>
      <a:dk2>
        <a:srgbClr val="DAEEF5"/>
      </a:dk2>
      <a:lt2>
        <a:srgbClr val="5E615E"/>
      </a:lt2>
      <a:accent1>
        <a:srgbClr val="5E8EB8"/>
      </a:accent1>
      <a:accent2>
        <a:srgbClr val="2C5376"/>
      </a:accent2>
      <a:accent3>
        <a:srgbClr val="112334"/>
      </a:accent3>
      <a:accent4>
        <a:srgbClr val="5C6B73"/>
      </a:accent4>
      <a:accent5>
        <a:srgbClr val="3B454A"/>
      </a:accent5>
      <a:accent6>
        <a:srgbClr val="CF4121"/>
      </a:accent6>
      <a:hlink>
        <a:srgbClr val="DB8325"/>
      </a:hlink>
      <a:folHlink>
        <a:srgbClr val="F6DE8F"/>
      </a:folHlink>
    </a:clrScheme>
    <a:fontScheme name="Tear-Off Flyer">
      <a:majorFont>
        <a:latin typeface="Century Gothic"/>
        <a:ea typeface=""/>
        <a:cs typeface=""/>
        <a:font script="Jpan" typeface="ＭＳ Ｐゴシック"/>
      </a:majorFont>
      <a:minorFont>
        <a:latin typeface="Century Gothic"/>
        <a:ea typeface=""/>
        <a:cs typeface=""/>
        <a:font script="Jpan" typeface="ＭＳ Ｐゴシック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Macintosh%20HD:Applications:Microsoft%20Office%202011:Office:Media:Templates:Publishing%20Layout%20View:Flyers:Tear-Off%20Flyer.dotx</Template>
  <TotalTime>2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Lipps</dc:creator>
  <cp:keywords/>
  <dc:description/>
  <cp:lastModifiedBy>Geraldine Lipps</cp:lastModifiedBy>
  <cp:revision>2</cp:revision>
  <cp:lastPrinted>2020-09-02T13:50:00Z</cp:lastPrinted>
  <dcterms:created xsi:type="dcterms:W3CDTF">2020-09-22T18:09:00Z</dcterms:created>
  <dcterms:modified xsi:type="dcterms:W3CDTF">2020-09-22T18:09:00Z</dcterms:modified>
  <cp:category/>
</cp:coreProperties>
</file>