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84E72B" w14:textId="04897DC3" w:rsidR="00063B1A" w:rsidRDefault="00C212A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0736" behindDoc="0" locked="0" layoutInCell="1" allowOverlap="1" wp14:anchorId="36B41BDE" wp14:editId="44222B93">
                <wp:simplePos x="0" y="0"/>
                <wp:positionH relativeFrom="margin">
                  <wp:posOffset>0</wp:posOffset>
                </wp:positionH>
                <wp:positionV relativeFrom="paragraph">
                  <wp:posOffset>-66675</wp:posOffset>
                </wp:positionV>
                <wp:extent cx="7301230" cy="963295"/>
                <wp:effectExtent l="0" t="0" r="0" b="8255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1230" cy="963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EB1FD43" w14:textId="77777777" w:rsidR="00C212AE" w:rsidRPr="00C212AE" w:rsidRDefault="00C212AE" w:rsidP="00A07F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</w:pPr>
                            <w:bookmarkStart w:id="0" w:name="_GoBack"/>
                            <w:r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72"/>
                                <w:szCs w:val="72"/>
                              </w:rPr>
                              <w:t>898 1/2 Ashley Avenue</w:t>
                            </w:r>
                          </w:p>
                          <w:p w14:paraId="375DE820" w14:textId="2F6669BC" w:rsidR="00A07F7A" w:rsidRPr="00C212AE" w:rsidRDefault="00C212AE" w:rsidP="00A07F7A">
                            <w:pPr>
                              <w:widowControl w:val="0"/>
                              <w:spacing w:line="600" w:lineRule="exact"/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</w:pPr>
                            <w:r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  <w:t xml:space="preserve">Wagener Terrace ~ </w:t>
                            </w:r>
                            <w:r w:rsidR="006F66E6" w:rsidRPr="00C212AE">
                              <w:rPr>
                                <w:rFonts w:ascii="Copperplate Gothic Bold" w:hAnsi="Copperplate Gothic Bold" w:cs="Arial"/>
                                <w:b/>
                                <w:i/>
                                <w:iCs/>
                                <w:w w:val="80"/>
                                <w:sz w:val="52"/>
                                <w:szCs w:val="52"/>
                              </w:rPr>
                              <w:t>Charleston, SC 29403</w:t>
                            </w:r>
                            <w:bookmarkEnd w:id="0"/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41BD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5.25pt;width:574.9pt;height:75.85pt;z-index:25170073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7EB1FD43" w14:textId="77777777" w:rsidR="00C212AE" w:rsidRPr="00C212AE" w:rsidRDefault="00C212AE" w:rsidP="00A07F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</w:pPr>
                      <w:bookmarkStart w:id="1" w:name="_GoBack"/>
                      <w:r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72"/>
                          <w:szCs w:val="72"/>
                        </w:rPr>
                        <w:t>898 1/2 Ashley Avenue</w:t>
                      </w:r>
                    </w:p>
                    <w:p w14:paraId="375DE820" w14:textId="2F6669BC" w:rsidR="00A07F7A" w:rsidRPr="00C212AE" w:rsidRDefault="00C212AE" w:rsidP="00A07F7A">
                      <w:pPr>
                        <w:widowControl w:val="0"/>
                        <w:spacing w:line="600" w:lineRule="exact"/>
                        <w:jc w:val="center"/>
                        <w:rPr>
                          <w:rFonts w:ascii="Arial" w:hAnsi="Arial" w:cs="Arial"/>
                          <w:i/>
                          <w:iCs/>
                          <w:w w:val="80"/>
                          <w:sz w:val="52"/>
                          <w:szCs w:val="52"/>
                        </w:rPr>
                      </w:pPr>
                      <w:r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  <w:t xml:space="preserve">Wagener Terrace ~ </w:t>
                      </w:r>
                      <w:r w:rsidR="006F66E6" w:rsidRPr="00C212AE">
                        <w:rPr>
                          <w:rFonts w:ascii="Copperplate Gothic Bold" w:hAnsi="Copperplate Gothic Bold" w:cs="Arial"/>
                          <w:b/>
                          <w:i/>
                          <w:iCs/>
                          <w:w w:val="80"/>
                          <w:sz w:val="52"/>
                          <w:szCs w:val="52"/>
                        </w:rPr>
                        <w:t>Charleston, SC 29403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1B165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1F524A90" wp14:editId="3303340E">
                <wp:simplePos x="0" y="0"/>
                <wp:positionH relativeFrom="margin">
                  <wp:posOffset>6276975</wp:posOffset>
                </wp:positionH>
                <wp:positionV relativeFrom="page">
                  <wp:posOffset>581025</wp:posOffset>
                </wp:positionV>
                <wp:extent cx="714375" cy="400050"/>
                <wp:effectExtent l="0" t="0" r="9525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AE6C79" w14:textId="77777777" w:rsidR="00007736" w:rsidRPr="001B1654" w:rsidRDefault="001B1654" w:rsidP="001B1654">
                            <w:pPr>
                              <w:widowControl w:val="0"/>
                              <w:spacing w:line="540" w:lineRule="exact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4"/>
                                <w:szCs w:val="50"/>
                              </w:rPr>
                            </w:pPr>
                            <w:r w:rsidRPr="001B1654">
                              <w:rPr>
                                <w:rFonts w:ascii="Arial" w:hAnsi="Arial" w:cs="Arial"/>
                                <w:b/>
                                <w:bCs/>
                                <w:color w:val="FFFFFE"/>
                                <w:w w:val="80"/>
                                <w:sz w:val="44"/>
                                <w:szCs w:val="50"/>
                              </w:rPr>
                              <w:t>SAE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4A90" id="Text Box 6" o:spid="_x0000_s1027" type="#_x0000_t202" style="position:absolute;margin-left:494.25pt;margin-top:45.75pt;width:56.25pt;height:31.5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" filled="f" fillcolor="#fffffe" stroked="f" strokecolor="#212120" insetpen="t">
                <v:textbox inset="2.88pt,2.88pt,2.88pt,2.88pt">
                  <w:txbxContent>
                    <w:p w14:paraId="4BAE6C79" w14:textId="77777777" w:rsidR="00007736" w:rsidRPr="001B1654" w:rsidRDefault="001B1654" w:rsidP="001B1654">
                      <w:pPr>
                        <w:widowControl w:val="0"/>
                        <w:spacing w:line="540" w:lineRule="exact"/>
                        <w:jc w:val="both"/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4"/>
                          <w:szCs w:val="50"/>
                        </w:rPr>
                      </w:pPr>
                      <w:r w:rsidRPr="001B1654">
                        <w:rPr>
                          <w:rFonts w:ascii="Arial" w:hAnsi="Arial" w:cs="Arial"/>
                          <w:b/>
                          <w:bCs/>
                          <w:color w:val="FFFFFE"/>
                          <w:w w:val="80"/>
                          <w:sz w:val="44"/>
                          <w:szCs w:val="50"/>
                        </w:rPr>
                        <w:t>SAE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B1654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1CF0CA57" wp14:editId="5C8F297F">
                <wp:simplePos x="0" y="0"/>
                <wp:positionH relativeFrom="column">
                  <wp:posOffset>6400800</wp:posOffset>
                </wp:positionH>
                <wp:positionV relativeFrom="page">
                  <wp:posOffset>247650</wp:posOffset>
                </wp:positionV>
                <wp:extent cx="628650" cy="333375"/>
                <wp:effectExtent l="0" t="0" r="0" b="952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407CA" w14:textId="77777777" w:rsidR="00007736" w:rsidRPr="001B1654" w:rsidRDefault="00007736" w:rsidP="00007736">
                            <w:pPr>
                              <w:widowControl w:val="0"/>
                              <w:spacing w:line="380" w:lineRule="exact"/>
                              <w:rPr>
                                <w:rFonts w:ascii="Arial" w:hAnsi="Arial" w:cs="Arial"/>
                                <w:b/>
                                <w:color w:val="FFFFFE"/>
                                <w:w w:val="80"/>
                                <w:sz w:val="40"/>
                                <w:szCs w:val="34"/>
                              </w:rPr>
                            </w:pPr>
                            <w:r w:rsidRPr="001B1654">
                              <w:rPr>
                                <w:rFonts w:ascii="Arial" w:hAnsi="Arial" w:cs="Arial"/>
                                <w:b/>
                                <w:color w:val="FFFFFE"/>
                                <w:w w:val="80"/>
                                <w:sz w:val="40"/>
                                <w:szCs w:val="34"/>
                              </w:rPr>
                              <w:t>For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CA57" id="Text Box 5" o:spid="_x0000_s1028" type="#_x0000_t202" style="position:absolute;margin-left:7in;margin-top:19.5pt;width:49.5pt;height:26.2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" filled="f" fillcolor="#fffffe" stroked="f" strokecolor="#212120" insetpen="t">
                <v:textbox inset="2.88pt,2.88pt,2.88pt,2.88pt">
                  <w:txbxContent>
                    <w:p w14:paraId="549407CA" w14:textId="77777777" w:rsidR="00007736" w:rsidRPr="001B1654" w:rsidRDefault="00007736" w:rsidP="00007736">
                      <w:pPr>
                        <w:widowControl w:val="0"/>
                        <w:spacing w:line="380" w:lineRule="exact"/>
                        <w:rPr>
                          <w:rFonts w:ascii="Arial" w:hAnsi="Arial" w:cs="Arial"/>
                          <w:b/>
                          <w:color w:val="FFFFFE"/>
                          <w:w w:val="80"/>
                          <w:sz w:val="40"/>
                          <w:szCs w:val="34"/>
                        </w:rPr>
                      </w:pPr>
                      <w:r w:rsidRPr="001B1654">
                        <w:rPr>
                          <w:rFonts w:ascii="Arial" w:hAnsi="Arial" w:cs="Arial"/>
                          <w:b/>
                          <w:color w:val="FFFFFE"/>
                          <w:w w:val="80"/>
                          <w:sz w:val="40"/>
                          <w:szCs w:val="34"/>
                        </w:rPr>
                        <w:t>For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509A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256" behindDoc="0" locked="0" layoutInCell="1" allowOverlap="1" wp14:anchorId="7B37C852" wp14:editId="260CF42B">
                <wp:simplePos x="0" y="0"/>
                <wp:positionH relativeFrom="column">
                  <wp:posOffset>7210424</wp:posOffset>
                </wp:positionH>
                <wp:positionV relativeFrom="page">
                  <wp:posOffset>9151620</wp:posOffset>
                </wp:positionV>
                <wp:extent cx="45719" cy="45719"/>
                <wp:effectExtent l="0" t="0" r="0" b="0"/>
                <wp:wrapNone/>
                <wp:docPr id="16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942AF73" w14:textId="77777777" w:rsidR="00007736" w:rsidRDefault="00007736" w:rsidP="00007736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Additional Information: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Augue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ergo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E51AF10" w14:textId="77777777" w:rsidR="00007736" w:rsidRDefault="00007736" w:rsidP="00007736">
                            <w:pPr>
                              <w:widowControl w:val="0"/>
                              <w:spacing w:line="220" w:lineRule="exact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roto, in,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adipis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autem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distineo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tationaptent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Reprobo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dolor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tation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facilisis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erat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pagus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capto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lucidus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aptent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esse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pecus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imputo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lorem eta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misca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alit.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C852" id="Text Box 165" o:spid="_x0000_s1029" type="#_x0000_t202" style="position:absolute;margin-left:567.75pt;margin-top:720.6pt;width:3.6pt;height:3.6pt;flip:x y;z-index:2516802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" filled="f" fillcolor="#fffffe" stroked="f" strokecolor="#212120" insetpen="t">
                <v:textbox inset="2.88pt,2.88pt,2.88pt,2.88pt">
                  <w:txbxContent>
                    <w:p w14:paraId="4942AF73" w14:textId="77777777" w:rsidR="00007736" w:rsidRDefault="00007736" w:rsidP="00007736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 xml:space="preserve">Additional Information: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Augue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ut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ergo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1E51AF10" w14:textId="77777777" w:rsidR="00007736" w:rsidRDefault="00007736" w:rsidP="00007736">
                      <w:pPr>
                        <w:widowControl w:val="0"/>
                        <w:spacing w:line="220" w:lineRule="exact"/>
                        <w:rPr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nulla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esse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roto, in,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adipis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autem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distineo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tationaptent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Reprobo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dolor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tation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facilisis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erat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pagus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capto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lucidus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aptent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esse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pecus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imputo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lorem eta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misca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 xml:space="preserve"> alit.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9712" behindDoc="0" locked="0" layoutInCell="1" allowOverlap="1" wp14:anchorId="59FFCB32" wp14:editId="45231222">
                <wp:simplePos x="0" y="0"/>
                <wp:positionH relativeFrom="column">
                  <wp:posOffset>6885940</wp:posOffset>
                </wp:positionH>
                <wp:positionV relativeFrom="page">
                  <wp:posOffset>5935980</wp:posOffset>
                </wp:positionV>
                <wp:extent cx="0" cy="1613535"/>
                <wp:effectExtent l="8890" t="11430" r="10160" b="13335"/>
                <wp:wrapNone/>
                <wp:docPr id="42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9FAC9" id="Line 44" o:spid="_x0000_s1026" style="position:absolute;z-index:2516997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67.4pt" to="542.2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8688" behindDoc="0" locked="0" layoutInCell="1" allowOverlap="1" wp14:anchorId="6D7B7B70" wp14:editId="353B76C4">
                <wp:simplePos x="0" y="0"/>
                <wp:positionH relativeFrom="column">
                  <wp:posOffset>1270</wp:posOffset>
                </wp:positionH>
                <wp:positionV relativeFrom="page">
                  <wp:posOffset>5935980</wp:posOffset>
                </wp:positionV>
                <wp:extent cx="7314565" cy="0"/>
                <wp:effectExtent l="10795" t="11430" r="8890" b="7620"/>
                <wp:wrapNone/>
                <wp:docPr id="41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45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F716B" id="Line 43" o:spid="_x0000_s1026" style="position:absolute;z-index:2516986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67.4pt" to="576.05pt,4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664" behindDoc="0" locked="0" layoutInCell="1" allowOverlap="1" wp14:anchorId="45481971" wp14:editId="7A04CE87">
                <wp:simplePos x="0" y="0"/>
                <wp:positionH relativeFrom="column">
                  <wp:posOffset>6885940</wp:posOffset>
                </wp:positionH>
                <wp:positionV relativeFrom="page">
                  <wp:posOffset>6165850</wp:posOffset>
                </wp:positionV>
                <wp:extent cx="429895" cy="0"/>
                <wp:effectExtent l="8890" t="12700" r="8890" b="6350"/>
                <wp:wrapNone/>
                <wp:docPr id="40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4369B" id="Line 42" o:spid="_x0000_s1026" style="position:absolute;z-index:2516976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485.5pt" to="576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6640" behindDoc="0" locked="0" layoutInCell="1" allowOverlap="1" wp14:anchorId="25740004" wp14:editId="6E314D60">
                <wp:simplePos x="0" y="0"/>
                <wp:positionH relativeFrom="column">
                  <wp:posOffset>6885940</wp:posOffset>
                </wp:positionH>
                <wp:positionV relativeFrom="page">
                  <wp:posOffset>6396355</wp:posOffset>
                </wp:positionV>
                <wp:extent cx="429895" cy="0"/>
                <wp:effectExtent l="8890" t="14605" r="8890" b="13970"/>
                <wp:wrapNone/>
                <wp:docPr id="38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526BF7" id="Line 40" o:spid="_x0000_s1026" style="position:absolute;z-index:2516966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03.65pt" to="576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5616" behindDoc="0" locked="0" layoutInCell="1" allowOverlap="1" wp14:anchorId="7472575B" wp14:editId="618E2515">
                <wp:simplePos x="0" y="0"/>
                <wp:positionH relativeFrom="column">
                  <wp:posOffset>6885940</wp:posOffset>
                </wp:positionH>
                <wp:positionV relativeFrom="page">
                  <wp:posOffset>6626860</wp:posOffset>
                </wp:positionV>
                <wp:extent cx="429895" cy="0"/>
                <wp:effectExtent l="8890" t="6985" r="8890" b="12065"/>
                <wp:wrapNone/>
                <wp:docPr id="3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C08DDE" id="Line 38" o:spid="_x0000_s1026" style="position:absolute;z-index:2516956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21.8pt" to="576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4592" behindDoc="0" locked="0" layoutInCell="1" allowOverlap="1" wp14:anchorId="25318D8B" wp14:editId="790FCB16">
                <wp:simplePos x="0" y="0"/>
                <wp:positionH relativeFrom="column">
                  <wp:posOffset>6885940</wp:posOffset>
                </wp:positionH>
                <wp:positionV relativeFrom="page">
                  <wp:posOffset>6857365</wp:posOffset>
                </wp:positionV>
                <wp:extent cx="429895" cy="0"/>
                <wp:effectExtent l="8890" t="8890" r="8890" b="10160"/>
                <wp:wrapNone/>
                <wp:docPr id="34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0C6E8" id="Line 36" o:spid="_x0000_s1026" style="position:absolute;z-index:2516945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39.95pt" to="576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568" behindDoc="0" locked="0" layoutInCell="1" allowOverlap="1" wp14:anchorId="6DEEF0AB" wp14:editId="0293BCB2">
                <wp:simplePos x="0" y="0"/>
                <wp:positionH relativeFrom="column">
                  <wp:posOffset>6885940</wp:posOffset>
                </wp:positionH>
                <wp:positionV relativeFrom="page">
                  <wp:posOffset>7087870</wp:posOffset>
                </wp:positionV>
                <wp:extent cx="429895" cy="0"/>
                <wp:effectExtent l="8890" t="10795" r="8890" b="8255"/>
                <wp:wrapNone/>
                <wp:docPr id="32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418673" id="Line 34" o:spid="_x0000_s1026" style="position:absolute;z-index:2516935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58.1pt" to="576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dXbjg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2544" behindDoc="0" locked="0" layoutInCell="1" allowOverlap="1" wp14:anchorId="78BAB3C8" wp14:editId="2D8FE590">
                <wp:simplePos x="0" y="0"/>
                <wp:positionH relativeFrom="column">
                  <wp:posOffset>6885940</wp:posOffset>
                </wp:positionH>
                <wp:positionV relativeFrom="page">
                  <wp:posOffset>7319010</wp:posOffset>
                </wp:positionV>
                <wp:extent cx="429895" cy="0"/>
                <wp:effectExtent l="8890" t="13335" r="8890" b="15240"/>
                <wp:wrapNone/>
                <wp:docPr id="30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98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2069B" id="Line 32" o:spid="_x0000_s1026" style="position:absolute;z-index:2516925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42.2pt,576.3pt" to="576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1520" behindDoc="0" locked="0" layoutInCell="1" allowOverlap="1" wp14:anchorId="04669112" wp14:editId="6DD80527">
                <wp:simplePos x="0" y="0"/>
                <wp:positionH relativeFrom="column">
                  <wp:posOffset>3658870</wp:posOffset>
                </wp:positionH>
                <wp:positionV relativeFrom="page">
                  <wp:posOffset>5935980</wp:posOffset>
                </wp:positionV>
                <wp:extent cx="0" cy="1613535"/>
                <wp:effectExtent l="10795" t="11430" r="8255" b="13335"/>
                <wp:wrapNone/>
                <wp:docPr id="27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CC99" id="Line 29" o:spid="_x0000_s1026" style="position:absolute;z-index:251691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288.1pt,467.4pt" to="288.1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0496" behindDoc="0" locked="0" layoutInCell="1" allowOverlap="1" wp14:anchorId="134A8A0E" wp14:editId="2D9EE951">
                <wp:simplePos x="0" y="0"/>
                <wp:positionH relativeFrom="column">
                  <wp:posOffset>2045335</wp:posOffset>
                </wp:positionH>
                <wp:positionV relativeFrom="page">
                  <wp:posOffset>234315</wp:posOffset>
                </wp:positionV>
                <wp:extent cx="0" cy="7315200"/>
                <wp:effectExtent l="6985" t="15240" r="12065" b="13335"/>
                <wp:wrapNone/>
                <wp:docPr id="25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15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75963B" id="Line 28" o:spid="_x0000_s1026" style="position:absolute;z-index:2516904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61.05pt,18.45pt" to="161.0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9472" behindDoc="0" locked="0" layoutInCell="1" allowOverlap="1" wp14:anchorId="4469A50A" wp14:editId="23ED3798">
                <wp:simplePos x="0" y="0"/>
                <wp:positionH relativeFrom="column">
                  <wp:posOffset>5272405</wp:posOffset>
                </wp:positionH>
                <wp:positionV relativeFrom="page">
                  <wp:posOffset>5935980</wp:posOffset>
                </wp:positionV>
                <wp:extent cx="0" cy="1613535"/>
                <wp:effectExtent l="14605" t="11430" r="13970" b="1333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135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3C5D0" id="Line 27" o:spid="_x0000_s1026" style="position:absolute;z-index:251689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415.15pt,467.4pt" to="415.15pt,5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8448" behindDoc="0" locked="0" layoutInCell="1" allowOverlap="1" wp14:anchorId="5E7A7638" wp14:editId="1B161E6F">
                <wp:simplePos x="0" y="0"/>
                <wp:positionH relativeFrom="column">
                  <wp:posOffset>1270</wp:posOffset>
                </wp:positionH>
                <wp:positionV relativeFrom="page">
                  <wp:posOffset>6165850</wp:posOffset>
                </wp:positionV>
                <wp:extent cx="2044065" cy="0"/>
                <wp:effectExtent l="10795" t="12700" r="12065" b="6350"/>
                <wp:wrapNone/>
                <wp:docPr id="23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7710D" id="Line 25" o:spid="_x0000_s1026" style="position:absolute;z-index:2516884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485.5pt" to="161.05pt,4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7424" behindDoc="0" locked="0" layoutInCell="1" allowOverlap="1" wp14:anchorId="3A9A44DE" wp14:editId="4B50C97F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0"/>
                <wp:effectExtent l="10795" t="14605" r="12065" b="13970"/>
                <wp:wrapNone/>
                <wp:docPr id="21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15DD6C" id="Line 23" o:spid="_x0000_s1026" style="position:absolute;z-index:2516874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03.65pt" to="161.05pt,5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400" behindDoc="0" locked="0" layoutInCell="1" allowOverlap="1" wp14:anchorId="754EE699" wp14:editId="6EF17723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0"/>
                <wp:effectExtent l="10795" t="6985" r="12065" b="12065"/>
                <wp:wrapNone/>
                <wp:docPr id="1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06B46" id="Line 21" o:spid="_x0000_s1026" style="position:absolute;z-index:2516864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21.8pt" to="161.05pt,5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407467C9" wp14:editId="4CBE5D6A">
                <wp:simplePos x="0" y="0"/>
                <wp:positionH relativeFrom="column">
                  <wp:posOffset>1270</wp:posOffset>
                </wp:positionH>
                <wp:positionV relativeFrom="page">
                  <wp:posOffset>6396355</wp:posOffset>
                </wp:positionV>
                <wp:extent cx="2044065" cy="230505"/>
                <wp:effectExtent l="0" t="0" r="0" b="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983235" id="Rectangle 20" o:spid="_x0000_s1026" style="position:absolute;margin-left:.1pt;margin-top:503.65pt;width:160.95pt;height:18.1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" fillcolor="#4472c4 [3204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376" behindDoc="0" locked="0" layoutInCell="1" allowOverlap="1" wp14:anchorId="3E128BB7" wp14:editId="6886CE02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0"/>
                <wp:effectExtent l="10795" t="8890" r="12065" b="10160"/>
                <wp:wrapNone/>
                <wp:docPr id="17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F8B505" id="Line 19" o:spid="_x0000_s1026" style="position:absolute;z-index:2516853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39.95pt" to="161.05pt,5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169A1D76" wp14:editId="3168FF93">
                <wp:simplePos x="0" y="0"/>
                <wp:positionH relativeFrom="column">
                  <wp:posOffset>1270</wp:posOffset>
                </wp:positionH>
                <wp:positionV relativeFrom="page">
                  <wp:posOffset>6626860</wp:posOffset>
                </wp:positionV>
                <wp:extent cx="2044065" cy="230505"/>
                <wp:effectExtent l="0" t="0" r="0" b="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FE742E" id="Rectangle 18" o:spid="_x0000_s1026" style="position:absolute;margin-left:.1pt;margin-top:521.8pt;width:160.95pt;height:18.15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" fillcolor="#5b9bd5 [3208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352" behindDoc="0" locked="0" layoutInCell="1" allowOverlap="1" wp14:anchorId="24217DBA" wp14:editId="33E0FB73">
                <wp:simplePos x="0" y="0"/>
                <wp:positionH relativeFrom="column">
                  <wp:posOffset>1270</wp:posOffset>
                </wp:positionH>
                <wp:positionV relativeFrom="page">
                  <wp:posOffset>7087870</wp:posOffset>
                </wp:positionV>
                <wp:extent cx="2044065" cy="0"/>
                <wp:effectExtent l="10795" t="10795" r="12065" b="825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98936F" id="Line 17" o:spid="_x0000_s1026" style="position:absolute;z-index:2516843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58.1pt" to="161.05pt,5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591B2B11" wp14:editId="38257F53">
                <wp:simplePos x="0" y="0"/>
                <wp:positionH relativeFrom="column">
                  <wp:posOffset>1270</wp:posOffset>
                </wp:positionH>
                <wp:positionV relativeFrom="page">
                  <wp:posOffset>6857365</wp:posOffset>
                </wp:positionV>
                <wp:extent cx="2044065" cy="230505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4065" cy="23050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395141" id="Rectangle 16" o:spid="_x0000_s1026" style="position:absolute;margin-left:.1pt;margin-top:539.95pt;width:160.95pt;height:18.15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" fillcolor="#bdd6ee [1304]" stroked="f">
                <v:textbox inset="2.88pt,2.88pt,2.88pt,2.88pt"/>
                <w10:wrap anchory="page"/>
              </v:rect>
            </w:pict>
          </mc:Fallback>
        </mc:AlternateContent>
      </w:r>
      <w:r w:rsidR="00B17133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3328" behindDoc="0" locked="0" layoutInCell="1" allowOverlap="1" wp14:anchorId="51FD0636" wp14:editId="2C85830B">
                <wp:simplePos x="0" y="0"/>
                <wp:positionH relativeFrom="column">
                  <wp:posOffset>1270</wp:posOffset>
                </wp:positionH>
                <wp:positionV relativeFrom="page">
                  <wp:posOffset>7319010</wp:posOffset>
                </wp:positionV>
                <wp:extent cx="2044065" cy="0"/>
                <wp:effectExtent l="10795" t="13335" r="12065" b="15240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4406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17B7A" id="Line 15" o:spid="_x0000_s1026" style="position:absolute;z-index:2516833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.1pt,576.3pt" to="161.05pt,5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" strokecolor="#fffffe" strokeweight="1pt">
                <v:shadow color="#dcd6d4"/>
                <w10:wrap anchory="page"/>
              </v:line>
            </w:pict>
          </mc:Fallback>
        </mc:AlternateContent>
      </w:r>
      <w:r w:rsidR="00502F85">
        <w:t xml:space="preserve">  </w:t>
      </w:r>
    </w:p>
    <w:p w14:paraId="29A54D9D" w14:textId="698DEB51" w:rsidR="00063B1A" w:rsidRPr="00063B1A" w:rsidRDefault="00063B1A" w:rsidP="00063B1A"/>
    <w:p w14:paraId="459F5694" w14:textId="77777777" w:rsidR="00063B1A" w:rsidRDefault="00063B1A" w:rsidP="00063B1A"/>
    <w:p w14:paraId="0CC93DBE" w14:textId="6B6DCE16" w:rsidR="004E644B" w:rsidRPr="00063B1A" w:rsidRDefault="007C09E8" w:rsidP="00063B1A">
      <w:pPr>
        <w:tabs>
          <w:tab w:val="left" w:pos="4905"/>
        </w:tabs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15072" behindDoc="0" locked="0" layoutInCell="1" allowOverlap="1" wp14:anchorId="7974B937" wp14:editId="6677CDEA">
                <wp:simplePos x="0" y="0"/>
                <wp:positionH relativeFrom="margin">
                  <wp:align>right</wp:align>
                </wp:positionH>
                <wp:positionV relativeFrom="page">
                  <wp:posOffset>7296150</wp:posOffset>
                </wp:positionV>
                <wp:extent cx="7314565" cy="1047750"/>
                <wp:effectExtent l="0" t="0" r="635" b="0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047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13246" w14:textId="5E9AD94D" w:rsidR="00007736" w:rsidRPr="007C09E8" w:rsidRDefault="00C212AE" w:rsidP="00C212AE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Traditional Charleston home in an excellent area close to downtown, Hampton Park,</w:t>
                            </w:r>
                            <w:r w:rsidR="007C09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7C09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The Citadel and I26. Three bedrooms, two full baths large eat in kitchen and laundry room. There is a nice back yard, front porch and carport. Low maintenance exterior. </w:t>
                            </w:r>
                            <w:r w:rsidR="007C09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Pr="007C09E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Make this your dream home.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4B937" id="Text Box 45" o:spid="_x0000_s1030" type="#_x0000_t202" style="position:absolute;margin-left:524.75pt;margin-top:574.5pt;width:575.95pt;height:82.5pt;z-index:251715072;visibility:visible;mso-wrap-style:square;mso-width-percent:0;mso-height-percent:0;mso-wrap-distance-left:2.88pt;mso-wrap-distance-top:2.88pt;mso-wrap-distance-right:2.88pt;mso-wrap-distance-bottom:2.88pt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" filled="f" fillcolor="#fffffe" stroked="f" strokecolor="#212120" insetpen="t">
                <v:textbox inset="2.88pt,2.88pt,2.88pt,2.88pt">
                  <w:txbxContent>
                    <w:p w14:paraId="55D13246" w14:textId="5E9AD94D" w:rsidR="00007736" w:rsidRPr="007C09E8" w:rsidRDefault="00C212AE" w:rsidP="00C212AE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C09E8">
                        <w:rPr>
                          <w:rFonts w:ascii="Arial" w:hAnsi="Arial" w:cs="Arial"/>
                          <w:sz w:val="28"/>
                          <w:szCs w:val="28"/>
                        </w:rPr>
                        <w:t>Traditional Charleston home in an excellent area close to downtown, Hampton Park,</w:t>
                      </w:r>
                      <w:r w:rsidR="007C09E8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7C09E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The Citadel and I26. Three bedrooms, two full baths large eat in kitchen and laundry room. There is a nice back yard, front porch and carport. Low maintenance exterior. </w:t>
                      </w:r>
                      <w:r w:rsidR="007C09E8">
                        <w:rPr>
                          <w:rFonts w:ascii="Arial" w:hAnsi="Arial" w:cs="Arial"/>
                          <w:sz w:val="28"/>
                          <w:szCs w:val="28"/>
                        </w:rPr>
                        <w:br/>
                      </w:r>
                      <w:r w:rsidRPr="007C09E8">
                        <w:rPr>
                          <w:rFonts w:ascii="Arial" w:hAnsi="Arial" w:cs="Arial"/>
                          <w:sz w:val="28"/>
                          <w:szCs w:val="28"/>
                        </w:rPr>
                        <w:t>Make this your dream home.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23F2D6CA" wp14:editId="16641C9E">
                <wp:simplePos x="0" y="0"/>
                <wp:positionH relativeFrom="margin">
                  <wp:posOffset>635</wp:posOffset>
                </wp:positionH>
                <wp:positionV relativeFrom="margin">
                  <wp:posOffset>8601075</wp:posOffset>
                </wp:positionV>
                <wp:extent cx="3285490" cy="95250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B391033" w14:textId="357AB61D" w:rsidR="007C09E8" w:rsidRPr="007C09E8" w:rsidRDefault="007C09E8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Debbie Abraham</w:t>
                            </w:r>
                            <w:r w:rsidRPr="007C09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hyperlink r:id="rId7" w:history="1">
                              <w:r w:rsidRPr="007C09E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delaine52@aol.com</w:t>
                              </w:r>
                            </w:hyperlink>
                          </w:p>
                          <w:p w14:paraId="15F300E4" w14:textId="2B67B5D7" w:rsidR="007C09E8" w:rsidRPr="007C09E8" w:rsidRDefault="0033294E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hyperlink r:id="rId8" w:history="1">
                              <w:r w:rsidR="007C09E8" w:rsidRPr="007C09E8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www.thespacecompany.com</w:t>
                              </w:r>
                            </w:hyperlink>
                          </w:p>
                          <w:p w14:paraId="01161074" w14:textId="1A8D5C72" w:rsidR="00294D0B" w:rsidRPr="007C09E8" w:rsidRDefault="007C09E8" w:rsidP="007C09E8">
                            <w:pPr>
                              <w:widowControl w:val="0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843-607-2055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2D6CA" id="Text Box 9" o:spid="_x0000_s1031" type="#_x0000_t202" style="position:absolute;margin-left:.05pt;margin-top:677.25pt;width:258.7pt;height:7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" filled="f" fillcolor="#fffffe" stroked="f" strokecolor="#212120" insetpen="t">
                <v:textbox inset="2.88pt,2.88pt,2.88pt,2.88pt">
                  <w:txbxContent>
                    <w:p w14:paraId="4B391033" w14:textId="357AB61D" w:rsidR="007C09E8" w:rsidRPr="007C09E8" w:rsidRDefault="007C09E8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C09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Debbie Abraham</w:t>
                      </w:r>
                      <w:r w:rsidRPr="007C09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hyperlink r:id="rId9" w:history="1">
                        <w:r w:rsidRPr="007C09E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delaine52@aol.com</w:t>
                        </w:r>
                      </w:hyperlink>
                    </w:p>
                    <w:p w14:paraId="15F300E4" w14:textId="2B67B5D7" w:rsidR="007C09E8" w:rsidRPr="007C09E8" w:rsidRDefault="007C09E8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hyperlink r:id="rId10" w:history="1">
                        <w:r w:rsidRPr="007C09E8">
                          <w:rPr>
                            <w:rStyle w:val="Hyperlink"/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www.thespacecompany.com</w:t>
                        </w:r>
                      </w:hyperlink>
                    </w:p>
                    <w:p w14:paraId="01161074" w14:textId="1A8D5C72" w:rsidR="00294D0B" w:rsidRPr="007C09E8" w:rsidRDefault="007C09E8" w:rsidP="007C09E8">
                      <w:pPr>
                        <w:widowControl w:val="0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7C09E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843-607-2055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94D0B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714048" behindDoc="0" locked="0" layoutInCell="1" allowOverlap="1" wp14:anchorId="13B68D61" wp14:editId="1B471BF4">
            <wp:simplePos x="0" y="0"/>
            <wp:positionH relativeFrom="column">
              <wp:posOffset>2334895</wp:posOffset>
            </wp:positionH>
            <wp:positionV relativeFrom="paragraph">
              <wp:posOffset>8140700</wp:posOffset>
            </wp:positionV>
            <wp:extent cx="4974336" cy="996696"/>
            <wp:effectExtent l="0" t="0" r="0" b="0"/>
            <wp:wrapThrough wrapText="bothSides">
              <wp:wrapPolygon edited="0">
                <wp:start x="0" y="0"/>
                <wp:lineTo x="0" y="21063"/>
                <wp:lineTo x="21509" y="21063"/>
                <wp:lineTo x="21509" y="0"/>
                <wp:lineTo x="0" y="0"/>
              </wp:wrapPolygon>
            </wp:wrapThrough>
            <wp:docPr id="169" name="Picture 169" descr="C:\Users\The Space Company\AppData\Local\Temp\Temp1_The Space Co. Logo   Deliverables (7).zip\The Space Co. Logo Deliverables\Full Logo\TheSpaceCoLogo-Full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 Space Company\AppData\Local\Temp\Temp1_The Space Co. Logo   Deliverables (7).zip\The Space Co. Logo Deliverables\Full Logo\TheSpaceCoLogo-FullColo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36" cy="9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304" behindDoc="0" locked="0" layoutInCell="1" allowOverlap="1" wp14:anchorId="25A78CF3" wp14:editId="69ACDD3A">
                <wp:simplePos x="0" y="0"/>
                <wp:positionH relativeFrom="margin">
                  <wp:posOffset>0</wp:posOffset>
                </wp:positionH>
                <wp:positionV relativeFrom="page">
                  <wp:posOffset>2142490</wp:posOffset>
                </wp:positionV>
                <wp:extent cx="2018030" cy="4219575"/>
                <wp:effectExtent l="0" t="0" r="1270" b="9525"/>
                <wp:wrapNone/>
                <wp:docPr id="16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8030" cy="421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DEA203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MLS# 19023819</w:t>
                            </w:r>
                          </w:p>
                          <w:p w14:paraId="72A9E716" w14:textId="65D8D7E0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Single Family Detached</w:t>
                            </w:r>
                          </w:p>
                          <w:p w14:paraId="34867015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Charleston Peninsula</w:t>
                            </w:r>
                          </w:p>
                          <w:p w14:paraId="4F9BBD38" w14:textId="2F422690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Bedrooms: 3</w:t>
                            </w:r>
                          </w:p>
                          <w:p w14:paraId="08FEBA6A" w14:textId="2242E7BB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Baths: 2</w:t>
                            </w:r>
                          </w:p>
                          <w:p w14:paraId="2BC73BF4" w14:textId="77777777" w:rsidR="00C212AE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1 Story</w:t>
                            </w:r>
                          </w:p>
                          <w:p w14:paraId="6DD37E18" w14:textId="679FB5C9" w:rsidR="00007736" w:rsidRPr="007C09E8" w:rsidRDefault="006F66E6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 xml:space="preserve">Year Built: </w:t>
                            </w:r>
                            <w:r w:rsidR="00C212AE"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1968</w:t>
                            </w:r>
                          </w:p>
                          <w:p w14:paraId="0004FA74" w14:textId="7F8EBFEB" w:rsidR="006B29CC" w:rsidRPr="007C09E8" w:rsidRDefault="00C212AE" w:rsidP="00C212A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20" w:lineRule="exact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  <w:proofErr w:type="spellStart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Apx</w:t>
                            </w:r>
                            <w:proofErr w:type="spellEnd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 xml:space="preserve">. </w:t>
                            </w:r>
                            <w:proofErr w:type="spellStart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SqFt</w:t>
                            </w:r>
                            <w:proofErr w:type="spellEnd"/>
                            <w:r w:rsidRPr="007C09E8"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  <w:t>: 1,524</w:t>
                            </w:r>
                          </w:p>
                          <w:p w14:paraId="22658E4A" w14:textId="77777777" w:rsidR="00C212AE" w:rsidRPr="007C09E8" w:rsidRDefault="00C212AE" w:rsidP="007C09E8">
                            <w:pPr>
                              <w:pStyle w:val="ListParagraph"/>
                              <w:widowControl w:val="0"/>
                              <w:spacing w:line="320" w:lineRule="exact"/>
                              <w:ind w:left="360"/>
                              <w:rPr>
                                <w:rFonts w:ascii="Arial" w:hAnsi="Arial" w:cs="Arial"/>
                                <w:color w:val="FFFFFE"/>
                                <w:spacing w:val="4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78CF3" id="Text Box 167" o:spid="_x0000_s1032" type="#_x0000_t202" style="position:absolute;margin-left:0;margin-top:168.7pt;width:158.9pt;height:332.25pt;z-index:25168230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" filled="f" fillcolor="#fffffe" stroked="f" strokecolor="#212120" insetpen="t">
                <v:textbox inset="2.88pt,2.88pt,2.88pt,2.88pt">
                  <w:txbxContent>
                    <w:p w14:paraId="4ADEA203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MLS# 19023819</w:t>
                      </w:r>
                    </w:p>
                    <w:p w14:paraId="72A9E716" w14:textId="65D8D7E0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Single Family Detached</w:t>
                      </w:r>
                    </w:p>
                    <w:p w14:paraId="34867015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Charleston Peninsula</w:t>
                      </w:r>
                    </w:p>
                    <w:p w14:paraId="4F9BBD38" w14:textId="2F422690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Bedrooms: 3</w:t>
                      </w:r>
                    </w:p>
                    <w:p w14:paraId="08FEBA6A" w14:textId="2242E7BB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Baths: 2</w:t>
                      </w:r>
                    </w:p>
                    <w:p w14:paraId="2BC73BF4" w14:textId="77777777" w:rsidR="00C212AE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1 Story</w:t>
                      </w:r>
                    </w:p>
                    <w:p w14:paraId="6DD37E18" w14:textId="679FB5C9" w:rsidR="00007736" w:rsidRPr="007C09E8" w:rsidRDefault="006F66E6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 xml:space="preserve">Year Built: </w:t>
                      </w:r>
                      <w:r w:rsidR="00C212AE"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1968</w:t>
                      </w:r>
                    </w:p>
                    <w:p w14:paraId="0004FA74" w14:textId="7F8EBFEB" w:rsidR="006B29CC" w:rsidRPr="007C09E8" w:rsidRDefault="00C212AE" w:rsidP="00C212AE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20" w:lineRule="exact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  <w:proofErr w:type="spellStart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Apx</w:t>
                      </w:r>
                      <w:proofErr w:type="spellEnd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 xml:space="preserve">. </w:t>
                      </w:r>
                      <w:proofErr w:type="spellStart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SqFt</w:t>
                      </w:r>
                      <w:proofErr w:type="spellEnd"/>
                      <w:r w:rsidRPr="007C09E8"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  <w:t>: 1,524</w:t>
                      </w:r>
                    </w:p>
                    <w:p w14:paraId="22658E4A" w14:textId="77777777" w:rsidR="00C212AE" w:rsidRPr="007C09E8" w:rsidRDefault="00C212AE" w:rsidP="007C09E8">
                      <w:pPr>
                        <w:pStyle w:val="ListParagraph"/>
                        <w:widowControl w:val="0"/>
                        <w:spacing w:line="320" w:lineRule="exact"/>
                        <w:ind w:left="360"/>
                        <w:rPr>
                          <w:rFonts w:ascii="Arial" w:hAnsi="Arial" w:cs="Arial"/>
                          <w:color w:val="FFFFFE"/>
                          <w:spacing w:val="4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C212AE">
        <w:rPr>
          <w:noProof/>
        </w:rPr>
        <w:drawing>
          <wp:anchor distT="36576" distB="36576" distL="36576" distR="36576" simplePos="0" relativeHeight="251708928" behindDoc="0" locked="0" layoutInCell="1" allowOverlap="1" wp14:anchorId="0025C752" wp14:editId="27AFE286">
            <wp:simplePos x="0" y="0"/>
            <wp:positionH relativeFrom="column">
              <wp:posOffset>2181225</wp:posOffset>
            </wp:positionH>
            <wp:positionV relativeFrom="page">
              <wp:posOffset>6085840</wp:posOffset>
            </wp:positionV>
            <wp:extent cx="1508125" cy="100520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2784" behindDoc="0" locked="0" layoutInCell="1" allowOverlap="1" wp14:anchorId="7F60363E" wp14:editId="2191EA1A">
            <wp:simplePos x="0" y="0"/>
            <wp:positionH relativeFrom="column">
              <wp:posOffset>5800502</wp:posOffset>
            </wp:positionH>
            <wp:positionV relativeFrom="page">
              <wp:posOffset>4810188</wp:posOffset>
            </wp:positionV>
            <wp:extent cx="1508572" cy="1005714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572" cy="10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13024" behindDoc="0" locked="0" layoutInCell="1" allowOverlap="1" wp14:anchorId="6292AC04" wp14:editId="75CE9C7E">
            <wp:simplePos x="0" y="0"/>
            <wp:positionH relativeFrom="column">
              <wp:posOffset>255270</wp:posOffset>
            </wp:positionH>
            <wp:positionV relativeFrom="margin">
              <wp:posOffset>4581525</wp:posOffset>
            </wp:positionV>
            <wp:extent cx="1508125" cy="1005840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 w:rsidRPr="00C212AE">
        <w:rPr>
          <w:noProof/>
        </w:rPr>
        <w:drawing>
          <wp:anchor distT="36576" distB="36576" distL="36576" distR="36576" simplePos="0" relativeHeight="251709952" behindDoc="0" locked="0" layoutInCell="1" allowOverlap="1" wp14:anchorId="220B38DD" wp14:editId="12081657">
            <wp:simplePos x="0" y="0"/>
            <wp:positionH relativeFrom="column">
              <wp:posOffset>5800725</wp:posOffset>
            </wp:positionH>
            <wp:positionV relativeFrom="page">
              <wp:posOffset>6086475</wp:posOffset>
            </wp:positionV>
            <wp:extent cx="1508125" cy="1005205"/>
            <wp:effectExtent l="0" t="0" r="0" b="444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 w:rsidRPr="00C212AE">
        <w:rPr>
          <w:noProof/>
        </w:rPr>
        <w:drawing>
          <wp:anchor distT="36576" distB="36576" distL="36576" distR="36576" simplePos="0" relativeHeight="251710976" behindDoc="0" locked="0" layoutInCell="1" allowOverlap="1" wp14:anchorId="15409564" wp14:editId="095EE3DC">
            <wp:simplePos x="0" y="0"/>
            <wp:positionH relativeFrom="column">
              <wp:posOffset>3990975</wp:posOffset>
            </wp:positionH>
            <wp:positionV relativeFrom="page">
              <wp:posOffset>6086475</wp:posOffset>
            </wp:positionV>
            <wp:extent cx="1508125" cy="1005205"/>
            <wp:effectExtent l="0" t="0" r="0" b="444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4832" behindDoc="0" locked="0" layoutInCell="1" allowOverlap="1" wp14:anchorId="5C5F5472" wp14:editId="344F2684">
            <wp:simplePos x="0" y="0"/>
            <wp:positionH relativeFrom="column">
              <wp:posOffset>3990975</wp:posOffset>
            </wp:positionH>
            <wp:positionV relativeFrom="page">
              <wp:posOffset>4810125</wp:posOffset>
            </wp:positionV>
            <wp:extent cx="1508125" cy="1005840"/>
            <wp:effectExtent l="0" t="0" r="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706880" behindDoc="0" locked="0" layoutInCell="1" allowOverlap="1" wp14:anchorId="69B7DE9B" wp14:editId="0CF74B27">
            <wp:simplePos x="0" y="0"/>
            <wp:positionH relativeFrom="column">
              <wp:posOffset>2181225</wp:posOffset>
            </wp:positionH>
            <wp:positionV relativeFrom="page">
              <wp:posOffset>4810125</wp:posOffset>
            </wp:positionV>
            <wp:extent cx="1508125" cy="1005840"/>
            <wp:effectExtent l="0" t="0" r="0" b="38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2AE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42368" behindDoc="0" locked="0" layoutInCell="1" allowOverlap="1" wp14:anchorId="7F1DFCED" wp14:editId="060AC39B">
            <wp:simplePos x="0" y="0"/>
            <wp:positionH relativeFrom="column">
              <wp:posOffset>2181225</wp:posOffset>
            </wp:positionH>
            <wp:positionV relativeFrom="page">
              <wp:posOffset>1133475</wp:posOffset>
            </wp:positionV>
            <wp:extent cx="5120005" cy="3413760"/>
            <wp:effectExtent l="0" t="0" r="444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E9990701-IMG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E81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8272" behindDoc="0" locked="0" layoutInCell="1" allowOverlap="1" wp14:anchorId="6123034F" wp14:editId="020A7EA7">
                <wp:simplePos x="0" y="0"/>
                <wp:positionH relativeFrom="column">
                  <wp:posOffset>190501</wp:posOffset>
                </wp:positionH>
                <wp:positionV relativeFrom="page">
                  <wp:posOffset>1323975</wp:posOffset>
                </wp:positionV>
                <wp:extent cx="1562100" cy="523875"/>
                <wp:effectExtent l="0" t="0" r="0" b="9525"/>
                <wp:wrapNone/>
                <wp:docPr id="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287913B" w14:textId="4ACCBDE7" w:rsidR="00007736" w:rsidRPr="007C09E8" w:rsidRDefault="00C212AE" w:rsidP="004F2E81">
                            <w:pPr>
                              <w:widowControl w:val="0"/>
                              <w:spacing w:line="500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56"/>
                                <w:szCs w:val="56"/>
                              </w:rPr>
                            </w:pPr>
                            <w:r w:rsidRPr="007C09E8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w w:val="80"/>
                                <w:sz w:val="56"/>
                                <w:szCs w:val="56"/>
                              </w:rPr>
                              <w:t>$470,000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3034F" id="Text Box 8" o:spid="_x0000_s1033" type="#_x0000_t202" style="position:absolute;margin-left:15pt;margin-top:104.25pt;width:123pt;height:41.25pt;z-index:2516382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" filled="f" fillcolor="#fffffe" stroked="f" strokecolor="#212120" insetpen="t">
                <v:textbox inset="2.88pt,2.88pt,2.88pt,2.88pt">
                  <w:txbxContent>
                    <w:p w14:paraId="7287913B" w14:textId="4ACCBDE7" w:rsidR="00007736" w:rsidRPr="007C09E8" w:rsidRDefault="00C212AE" w:rsidP="004F2E81">
                      <w:pPr>
                        <w:widowControl w:val="0"/>
                        <w:spacing w:line="500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C000" w:themeColor="accent4"/>
                          <w:w w:val="80"/>
                          <w:sz w:val="56"/>
                          <w:szCs w:val="56"/>
                        </w:rPr>
                      </w:pPr>
                      <w:r w:rsidRPr="007C09E8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C000" w:themeColor="accent4"/>
                          <w:w w:val="80"/>
                          <w:sz w:val="56"/>
                          <w:szCs w:val="56"/>
                        </w:rPr>
                        <w:t>$470,000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178D6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1280" behindDoc="0" locked="0" layoutInCell="1" allowOverlap="1" wp14:anchorId="0907E7A7" wp14:editId="55EB221E">
                <wp:simplePos x="0" y="0"/>
                <wp:positionH relativeFrom="column">
                  <wp:posOffset>2181226</wp:posOffset>
                </wp:positionH>
                <wp:positionV relativeFrom="page">
                  <wp:posOffset>6324600</wp:posOffset>
                </wp:positionV>
                <wp:extent cx="2762250" cy="590550"/>
                <wp:effectExtent l="0" t="0" r="0" b="0"/>
                <wp:wrapNone/>
                <wp:docPr id="16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6A3190" w14:textId="77777777" w:rsidR="00007736" w:rsidRDefault="00007736" w:rsidP="00007736">
                            <w:pPr>
                              <w:widowControl w:val="0"/>
                              <w:spacing w:line="360" w:lineRule="exact"/>
                              <w:rPr>
                                <w:color w:val="AA973B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7E7A7" id="Text Box 166" o:spid="_x0000_s1034" type="#_x0000_t202" style="position:absolute;margin-left:171.75pt;margin-top:498pt;width:217.5pt;height:46.5pt;z-index:2516812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" filled="f" fillcolor="#fffffe" stroked="f" strokecolor="#212120" insetpen="t">
                <v:textbox inset="2.88pt,2.88pt,2.88pt,2.88pt">
                  <w:txbxContent>
                    <w:p w14:paraId="7D6A3190" w14:textId="77777777" w:rsidR="00007736" w:rsidRDefault="00007736" w:rsidP="00007736">
                      <w:pPr>
                        <w:widowControl w:val="0"/>
                        <w:spacing w:line="360" w:lineRule="exact"/>
                        <w:rPr>
                          <w:color w:val="AA973B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294D0B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59C00FFB" wp14:editId="70CD5C5A">
                <wp:simplePos x="0" y="0"/>
                <wp:positionH relativeFrom="margin">
                  <wp:posOffset>0</wp:posOffset>
                </wp:positionH>
                <wp:positionV relativeFrom="page">
                  <wp:posOffset>1132840</wp:posOffset>
                </wp:positionV>
                <wp:extent cx="2057400" cy="5781675"/>
                <wp:effectExtent l="0" t="0" r="0" b="9525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57816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F3655" id="Rectangle 3" o:spid="_x0000_s1026" style="position:absolute;margin-left:0;margin-top:89.2pt;width:162pt;height:455.25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" fillcolor="#00b0f0" stroked="f">
                <v:textbox inset="2.88pt,2.88pt,2.88pt,2.88pt"/>
                <w10:wrap anchorx="margin" anchory="page"/>
              </v:rect>
            </w:pict>
          </mc:Fallback>
        </mc:AlternateContent>
      </w:r>
      <w:r w:rsidR="00063B1A">
        <w:tab/>
      </w:r>
    </w:p>
    <w:sectPr w:rsidR="004E644B" w:rsidRPr="00063B1A" w:rsidSect="007B46E6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216765" w14:textId="77777777" w:rsidR="00D67840" w:rsidRDefault="00D67840" w:rsidP="007721A7">
      <w:r>
        <w:separator/>
      </w:r>
    </w:p>
  </w:endnote>
  <w:endnote w:type="continuationSeparator" w:id="0">
    <w:p w14:paraId="31435AB8" w14:textId="77777777" w:rsidR="00D67840" w:rsidRDefault="00D67840" w:rsidP="00772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AF5C91" w14:textId="77777777" w:rsidR="00D67840" w:rsidRDefault="00D67840" w:rsidP="007721A7">
      <w:r>
        <w:separator/>
      </w:r>
    </w:p>
  </w:footnote>
  <w:footnote w:type="continuationSeparator" w:id="0">
    <w:p w14:paraId="53AAE975" w14:textId="77777777" w:rsidR="00D67840" w:rsidRDefault="00D67840" w:rsidP="007721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A957D9"/>
    <w:multiLevelType w:val="hybridMultilevel"/>
    <w:tmpl w:val="B4EA1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9A6"/>
    <w:rsid w:val="00007736"/>
    <w:rsid w:val="00063B1A"/>
    <w:rsid w:val="00076CD4"/>
    <w:rsid w:val="001630D5"/>
    <w:rsid w:val="001972DB"/>
    <w:rsid w:val="001B1654"/>
    <w:rsid w:val="001D577B"/>
    <w:rsid w:val="00294D0B"/>
    <w:rsid w:val="0033294E"/>
    <w:rsid w:val="004B2F01"/>
    <w:rsid w:val="004E644B"/>
    <w:rsid w:val="004F2E81"/>
    <w:rsid w:val="00502F85"/>
    <w:rsid w:val="0064717B"/>
    <w:rsid w:val="006B29CC"/>
    <w:rsid w:val="006C446E"/>
    <w:rsid w:val="006F66E6"/>
    <w:rsid w:val="007509A6"/>
    <w:rsid w:val="007721A7"/>
    <w:rsid w:val="007B46E6"/>
    <w:rsid w:val="007C09E8"/>
    <w:rsid w:val="007F0B32"/>
    <w:rsid w:val="0088443A"/>
    <w:rsid w:val="00906506"/>
    <w:rsid w:val="00942A89"/>
    <w:rsid w:val="00A07F7A"/>
    <w:rsid w:val="00AC5CD1"/>
    <w:rsid w:val="00B17133"/>
    <w:rsid w:val="00BD39E2"/>
    <w:rsid w:val="00C04B40"/>
    <w:rsid w:val="00C178D6"/>
    <w:rsid w:val="00C212AE"/>
    <w:rsid w:val="00CC7F41"/>
    <w:rsid w:val="00CE6C43"/>
    <w:rsid w:val="00D67840"/>
    <w:rsid w:val="00ED0330"/>
    <w:rsid w:val="00F85049"/>
    <w:rsid w:val="00FF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A8B648"/>
  <w15:chartTrackingRefBased/>
  <w15:docId w15:val="{49C4F93A-F067-4689-8649-98B2BAA70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07736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7721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21A7"/>
    <w:rPr>
      <w:rFonts w:ascii="Times New Roman" w:eastAsia="Times New Roman" w:hAnsi="Times New Roman"/>
      <w:color w:val="21212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16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54"/>
    <w:rPr>
      <w:rFonts w:ascii="Segoe UI" w:eastAsia="Times New Roman" w:hAnsi="Segoe UI" w:cs="Segoe UI"/>
      <w:color w:val="212120"/>
      <w:kern w:val="28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650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12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C09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spacecompany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delaine52@ao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://www.thespacecompany.com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mailto:delaine52@aol.com" TargetMode="Externa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e%20SpaceCo\AppData\Roaming\Microsoft\Templates\Real%20estate%20fly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Real estate flyer.dotx</Template>
  <TotalTime>19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Free</dc:creator>
  <cp:keywords/>
  <dc:description/>
  <cp:lastModifiedBy>A. Thomas Price</cp:lastModifiedBy>
  <cp:revision>4</cp:revision>
  <cp:lastPrinted>2019-05-07T17:18:00Z</cp:lastPrinted>
  <dcterms:created xsi:type="dcterms:W3CDTF">2019-05-21T14:08:00Z</dcterms:created>
  <dcterms:modified xsi:type="dcterms:W3CDTF">2019-10-02T12:44:00Z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